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E4" w:rsidRDefault="00742514" w:rsidP="0024253E">
      <w:pPr>
        <w:spacing w:before="24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2912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185" name="Группа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846" cy="10692000"/>
                          <a:chOff x="77" y="0"/>
                          <a:chExt cx="7559521" cy="10691495"/>
                        </a:xfrm>
                      </wpg:grpSpPr>
                      <pic:pic xmlns:pic="http://schemas.openxmlformats.org/drawingml/2006/picture">
                        <pic:nvPicPr>
                          <pic:cNvPr id="115" name="Рисунок 11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" y="0"/>
                            <a:ext cx="7559521" cy="10691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29250" y="1962150"/>
                            <a:ext cx="1065530" cy="1202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7775" y="3076575"/>
                            <a:ext cx="5061585" cy="1810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0472" y="5383781"/>
                            <a:ext cx="2512695" cy="3621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CEBBE9" id="Группа 185" o:spid="_x0000_s1026" style="position:absolute;margin-left:0;margin-top:0;width:595.3pt;height:841.9pt;z-index:-251693568;mso-position-horizontal:center;mso-position-horizontal-relative:page;mso-position-vertical:center;mso-position-vertical-relative:page;mso-width-relative:margin;mso-height-relative:margin" coordorigin="" coordsize="75595,1069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iY0KoEDAAAyDwAADgAAAGRycy9lMm9Eb2MueG1s7Ffd&#10;bts2FL4fsHcQdO+IkiXLFuIUmZMGA4ot2NYHYGjKIiqJBEnbCYYBHfoIfYE9Qi+LAdtewXmjfaQU&#10;/yRBNxRD0aCDYYl/hzrnO+fjOTx+dt3UwYprI2Q7DeMjEga8ZXIu2sU0fPnT88E4DIyl7ZzWsuXT&#10;8Iab8NnJ118dr1XBE1nJes51gE1aU6zVNKysVUUUGVbxhpojqXiLyVLqhlp09SKaa7rG7k0dJYSM&#10;orXUc6Ul48Zg9KybDE/8/mXJmf2+LA23QT0NoZv1T+2fV+4ZnRzTYqGpqgTr1aAfoUVDRYuPbrc6&#10;o5YGSy0ebNUIpqWRpT1isolkWQrGvQ2wJib3rLnQcqm8LYtivVBbmADtPZw+elv23epSB2IO342z&#10;MGhpAydt3t6+vn2z+Qu/d4EbB0prtSiw+EKrH9Wl7gcWXc8Zfl3qxr1hUnDt8b3Z4suvbcAwmGfZ&#10;ZJyOwoBhLiajCTzYu4BV8JMTzPMw2Emy6nxPNkvinWycTrxi0d23I6fiViMlWIF/jxlaDzD759iC&#10;lF1qHvabNP9qj4bqV0s1gHsVteJK1MLe+FCFI51S7epSsEvddfbgj3fw/7Z5f/srHPDH5s/N70GM&#10;GeDtZN3yTpg6415I9soErZxVtF3wU6MQ7gDWrY4Ol/vuwZevaqGei7p2PnPt3kZQ415oPQJTF7Zn&#10;ki0b3tqOh5rXMFe2phLKhIEueHPFEVb627lzGs4Ai8gCqUXtiYKYeGGs+7qLDk+Vn5PxKSGT5JvB&#10;LCOzQUry88HpJM0HOTnPU5KO41k8+8VJx2mxNBzm0/pMiV51jD5Q/lFe9CdIxzjP3GBF/fnggPMK&#10;3b29ihhyCDldjdXcsso1S4D3AwDvZLYTHukduM4NBoRxEvcochjp+xz5cJzD9drYCy6bwDUAMbTw&#10;mNIV9O30uVvSR0KngtcNGnXBhMaTYQfOjP5oOuTG6GkzI/nsmfFJGZGlySTJkKZdepiMkhhtKNAd&#10;ES6BIGdk2RALfAJJSEKywxzwJXIDCfNRbuRPmxvD/7mxX1DFSZrnOWoEcGNI8lGG9gE3MjKKM1fD&#10;eW6MYzLsCrdtffQlciPGWfEoOTAB9A6LpKdUU6WfXxH1SVPFJCdpjvQJNmTD8TAf+6p3lymSLE5G&#10;uCB4NgyRSlLy32cKf+PAxcxXi/0l0t389vto7191T/4GAAD//wMAUEsDBBQABgAIAAAAIQAs0fBh&#10;2AAAAK4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olsQV536Jdx6P9y6JZx&#10;6JqPSDcPsV5GYv17CHnxZcM3AAAA//8DAFBLAwQUAAYACAAAACEAU60yS94AAAAHAQAADwAAAGRy&#10;cy9kb3ducmV2LnhtbEyPQUvDQBCF74L/YRnBm93EYohpNqUU9VQEW0F6m2anSWh2NmS3Sfrv3Xqp&#10;l+ENb3jvm3w5mVYM1LvGsoJ4FoEgLq1uuFLwvXt/SkE4j6yxtUwKLuRgWdzf5ZhpO/IXDVtfiRDC&#10;LkMFtfddJqUrazLoZrYjDt7R9gZ9WPtK6h7HEG5a+RxFiTTYcGiosaN1TeVpezYKPkYcV/P4bdic&#10;juvLfvfy+bOJSanHh2m1AOFp8rdjuOIHdCgC08GeWTvRKgiP+L959eLXKAFxCCpJ5ynIIpf/+Ytf&#10;AAAA//8DAFBLAwQKAAAAAAAAACEAuUqVML4/AQC+PwEAFAAAAGRycy9tZWRpYS9pbWFnZTQucG5n&#10;iVBORw0KGgoAAAANSUhEUgAAAPcAAAFkCAYAAAD8Ca0KAAAACXBIWXMAAAsTAAALEwEAmpwYAAAK&#10;T2lDQ1BQaG90b3Nob3AgSUNDIHByb2ZpbGUAAHjanVNnVFPpFj333vRCS4iAlEtvUhUIIFJCi4AU&#10;kSYqIQkQSoghodkVUcERRUUEG8igiAOOjoCMFVEsDIoK2AfkIaKOg6OIisr74Xuja9a89+bN/rXX&#10;Pues852zzwfACAyWSDNRNYAMqUIeEeCDx8TG4eQuQIEKJHAAEAizZCFz/SMBAPh+PDwrIsAHvgAB&#10;eNMLCADATZvAMByH/w/qQplcAYCEAcB0kThLCIAUAEB6jkKmAEBGAYCdmCZTAKAEAGDLY2LjAFAt&#10;AGAnf+bTAICd+Jl7AQBblCEVAaCRACATZYhEAGg7AKzPVopFAFgwABRmS8Q5ANgtADBJV2ZIALC3&#10;AMDOEAuyAAgMADBRiIUpAAR7AGDIIyN4AISZABRG8lc88SuuEOcqAAB4mbI8uSQ5RYFbCC1xB1dX&#10;Lh4ozkkXKxQ2YQJhmkAuwnmZGTKBNA/g88wAAKCRFRHgg/P9eM4Ors7ONo62Dl8t6r8G/yJiYuP+&#10;5c+rcEAAAOF0ftH+LC+zGoA7BoBt/qIl7gRoXgugdfeLZrIPQLUAoOnaV/Nw+H48PEWhkLnZ2eXk&#10;5NhKxEJbYcpXff5nwl/AV/1s+X48/Pf14L7iJIEyXYFHBPjgwsz0TKUcz5IJhGLc5o9H/LcL//wd&#10;0yLESWK5WCoU41EScY5EmozzMqUiiUKSKcUl0v9k4t8s+wM+3zUAsGo+AXuRLahdYwP2SycQWHTA&#10;4vcAAPK7b8HUKAgDgGiD4c93/+8//UegJQCAZkmScQAAXkQkLlTKsz/HCAAARKCBKrBBG/TBGCzA&#10;BhzBBdzBC/xgNoRCJMTCQhBCCmSAHHJgKayCQiiGzbAdKmAv1EAdNMBRaIaTcA4uwlW4Dj1wD/ph&#10;CJ7BKLyBCQRByAgTYSHaiAFiilgjjggXmYX4IcFIBBKLJCDJiBRRIkuRNUgxUopUIFVIHfI9cgI5&#10;h1xGupE7yAAygvyGvEcxlIGyUT3UDLVDuag3GoRGogvQZHQxmo8WoJvQcrQaPYw2oefQq2gP2o8+&#10;Q8cwwOgYBzPEbDAuxsNCsTgsCZNjy7EirAyrxhqwVqwDu4n1Y8+xdwQSgUXACTYEd0IgYR5BSFhM&#10;WE7YSKggHCQ0EdoJNwkDhFHCJyKTqEu0JroR+cQYYjIxh1hILCPWEo8TLxB7iEPENyQSiUMyJ7mQ&#10;AkmxpFTSEtJG0m5SI+ksqZs0SBojk8naZGuyBzmULCAryIXkneTD5DPkG+Qh8lsKnWJAcaT4U+Io&#10;UspqShnlEOU05QZlmDJBVaOaUt2ooVQRNY9aQq2htlKvUYeoEzR1mjnNgxZJS6WtopXTGmgXaPdp&#10;r+h0uhHdlR5Ol9BX0svpR+iX6AP0dwwNhhWDx4hnKBmbGAcYZxl3GK+YTKYZ04sZx1QwNzHrmOeZ&#10;D5lvVVgqtip8FZHKCpVKlSaVGyovVKmqpqreqgtV81XLVI+pXlN9rkZVM1PjqQnUlqtVqp1Q61Mb&#10;U2epO6iHqmeob1Q/pH5Z/YkGWcNMw09DpFGgsV/jvMYgC2MZs3gsIWsNq4Z1gTXEJrHN2Xx2KruY&#10;/R27iz2qqaE5QzNKM1ezUvOUZj8H45hx+Jx0TgnnKKeX836K3hTvKeIpG6Y0TLkxZVxrqpaXllir&#10;SKtRq0frvTau7aedpr1Fu1n7gQ5Bx0onXCdHZ4/OBZ3nU9lT3acKpxZNPTr1ri6qa6UbobtEd79u&#10;p+6Ynr5egJ5Mb6feeb3n+hx9L/1U/W36p/VHDFgGswwkBtsMzhg8xTVxbzwdL8fb8VFDXcNAQ6Vh&#10;lWGX4YSRudE8o9VGjUYPjGnGXOMk423GbcajJgYmISZLTepN7ppSTbmmKaY7TDtMx83MzaLN1pk1&#10;mz0x1zLnm+eb15vft2BaeFostqi2uGVJsuRaplnutrxuhVo5WaVYVVpds0atna0l1rutu6cRp7lO&#10;k06rntZnw7Dxtsm2qbcZsOXYBtuutm22fWFnYhdnt8Wuw+6TvZN9un2N/T0HDYfZDqsdWh1+c7Ry&#10;FDpWOt6azpzuP33F9JbpL2dYzxDP2DPjthPLKcRpnVOb00dnF2e5c4PziIuJS4LLLpc+Lpsbxt3I&#10;veRKdPVxXeF60vWdm7Obwu2o26/uNu5p7ofcn8w0nymeWTNz0MPIQ+BR5dE/C5+VMGvfrH5PQ0+B&#10;Z7XnIy9jL5FXrdewt6V3qvdh7xc+9j5yn+M+4zw33jLeWV/MN8C3yLfLT8Nvnl+F30N/I/9k/3r/&#10;0QCngCUBZwOJgUGBWwL7+Hp8Ib+OPzrbZfay2e1BjKC5QRVBj4KtguXBrSFoyOyQrSH355jOkc5p&#10;DoVQfujW0Adh5mGLw34MJ4WHhVeGP45wiFga0TGXNXfR3ENz30T6RJZE3ptnMU85ry1KNSo+qi5q&#10;PNo3ujS6P8YuZlnM1VidWElsSxw5LiquNm5svt/87fOH4p3iC+N7F5gvyF1weaHOwvSFpxapLhIs&#10;OpZATIhOOJTwQRAqqBaMJfITdyWOCnnCHcJnIi/RNtGI2ENcKh5O8kgqTXqS7JG8NXkkxTOlLOW5&#10;hCepkLxMDUzdmzqeFpp2IG0yPTq9MYOSkZBxQqohTZO2Z+pn5mZ2y6xlhbL+xW6Lty8elQfJa7OQ&#10;rAVZLQq2QqboVFoo1yoHsmdlV2a/zYnKOZarnivN7cyzytuQN5zvn//tEsIS4ZK2pYZLVy0dWOa9&#10;rGo5sjxxedsK4xUFK4ZWBqw8uIq2Km3VT6vtV5eufr0mek1rgV7ByoLBtQFr6wtVCuWFfevc1+1d&#10;T1gvWd+1YfqGnRs+FYmKrhTbF5cVf9go3HjlG4dvyr+Z3JS0qavEuWTPZtJm6ebeLZ5bDpaql+aX&#10;Dm4N2dq0Dd9WtO319kXbL5fNKNu7g7ZDuaO/PLi8ZafJzs07P1SkVPRU+lQ27tLdtWHX+G7R7ht7&#10;vPY07NXbW7z3/T7JvttVAVVN1WbVZftJ+7P3P66Jqun4lvttXa1ObXHtxwPSA/0HIw6217nU1R3S&#10;PVRSj9Yr60cOxx++/p3vdy0NNg1VjZzG4iNwRHnk6fcJ3/ceDTradox7rOEH0x92HWcdL2pCmvKa&#10;RptTmvtbYlu6T8w+0dbq3nr8R9sfD5w0PFl5SvNUyWna6YLTk2fyz4ydlZ19fi753GDborZ752PO&#10;32oPb++6EHTh0kX/i+c7vDvOXPK4dPKy2+UTV7hXmq86X23qdOo8/pPTT8e7nLuarrlca7nuer21&#10;e2b36RueN87d9L158Rb/1tWeOT3dvfN6b/fF9/XfFt1+cif9zsu72Xcn7q28T7xf9EDtQdlD3YfV&#10;P1v+3Njv3H9qwHeg89HcR/cGhYPP/pH1jw9DBY+Zj8uGDYbrnjg+OTniP3L96fynQ89kzyaeF/6i&#10;/suuFxYvfvjV69fO0ZjRoZfyl5O/bXyl/erA6xmv28bCxh6+yXgzMV70VvvtwXfcdx3vo98PT+R8&#10;IH8o/2j5sfVT0Kf7kxmTk/8EA5jz/GMzLdsAAERHaVRYdFhNTDpjb20uYWRvYmUueG1wAAAAAAA8&#10;P3hwYWNrZXQgYmVnaW49Iu+7vyIgaWQ9Ilc1TTBNcENlaGlIenJlU3pOVGN6a2M5ZCI/Pgo8eDp4&#10;bXBtZXRhIHhtbG5zOng9ImFkb2JlOm5zOm1ldGEvIiB4OnhtcHRrPSJBZG9iZSBYTVAgQ29yZSA1&#10;LjYtYzA2NyA3OS4xNTc3NDcsIDIwMTUvMDMvMzAtMjM6NDA6NDIgICAgICAgICI+CiAgIDxyZGY6&#10;UkRGIHhtbG5zOnJkZj0iaHR0cDovL3d3dy53My5vcmcvMTk5OS8wMi8yMi1yZGYtc3ludGF4LW5z&#10;IyI+CiAgICAgIDxyZGY6RGVzY3JpcHRpb24gcmRmOmFib3V0PSIiCiAgICAgICAgICAgIHhtbG5z&#10;OnhtcD0iaHR0cDovL25zLmFkb2JlLmNvbS94YXAvMS4wLyIKICAgICAgICAgICAgeG1sbnM6ZGM9&#10;Imh0dHA6Ly9wdXJsLm9yZy9kYy9lbGVtZW50cy8xLjEvIgogICAgICAgICAgICB4bWxuczp4bXBN&#10;TT0iaHR0cDovL25zLmFkb2JlLmNvbS94YXAvMS4wL21tLyIKICAgICAgICAgICAgeG1sbnM6c3RF&#10;dnQ9Imh0dHA6Ly9ucy5hZG9iZS5jb20veGFwLzEuMC9zVHlwZS9SZXNvdXJjZUV2ZW50IyIKICAg&#10;ICAgICAgICAgeG1sbnM6c3RSZWY9Imh0dHA6Ly9ucy5hZG9iZS5jb20veGFwLzEuMC9zVHlwZS9S&#10;ZXNvdXJjZVJlZiMiCiAgICAgICAgICAgIHhtbG5zOnBob3Rvc2hvcD0iaHR0cDovL25zLmFkb2Jl&#10;LmNvbS9waG90b3Nob3AvMS4wLyIKICAgICAgICAgICAgeG1sbnM6dGlmZj0iaHR0cDovL25zLmFk&#10;b2JlLmNvbS90aWZmLzEuMC8iCiAgICAgICAgICAgIHhtbG5zOmV4aWY9Imh0dHA6Ly9ucy5hZG9i&#10;ZS5jb20vZXhpZi8xLjAvIj4KICAgICAgICAgPHhtcDpDcmVhdG9yVG9vbD5BZG9iZSBQaG90b3No&#10;b3AgQ0MgMjAxNSAoV2luZG93cyk8L3htcDpDcmVhdG9yVG9vbD4KICAgICAgICAgPHhtcDpDcmVh&#10;dGVEYXRlPjIwMTUtMDgtMTlUMTI6NTk6MjYrMDU6MDA8L3htcDpDcmVhdGVEYXRlPgogICAgICAg&#10;ICA8eG1wOk1ldGFkYXRhRGF0ZT4yMDE1LTExLTE5VDExOjU5OjQ0KzA1OjAwPC94bXA6TWV0YWRh&#10;dGFEYXRlPgogICAgICAgICA8eG1wOk1vZGlmeURhdGU+MjAxNS0xMS0xOVQxMTo1OTo0NCswNTow&#10;MDwveG1wOk1vZGlmeURhdGU+CiAgICAgICAgIDxkYzpmb3JtYXQ+aW1hZ2UvcG5nPC9kYzpmb3Jt&#10;YXQ+CiAgICAgICAgIDx4bXBNTTpJbnN0YW5jZUlEPnhtcC5paWQ6NzEzZmRiYzgtZTZhOC02YTQ4&#10;LTg1NTctZDIwMDExMmZjYjk0PC94bXBNTTpJbnN0YW5jZUlEPgogICAgICAgICA8eG1wTU06RG9j&#10;dW1lbnRJRD5hZG9iZTpkb2NpZDpwaG90b3Nob3A6YWZiODM0YjktOGU4YS0xMWU1LWJjNmMtYmMz&#10;OTIyNDUxZDkzPC94bXBNTTpEb2N1bWVudElEPgogICAgICAgICA8eG1wTU06T3JpZ2luYWxEb2N1&#10;bWVudElEPnhtcC5kaWQ6NWI0ZGI5NzUtZWM5Ni1mNTQ0LThlMTQtNDlkMDRiYzkyZTQwPC94bXBN&#10;TTpPcmlnaW5hbERvY3VtZW50SUQ+CiAgICAgICAgIDx4bXBNTTpIaXN0b3J5PgogICAgICAgICAg&#10;ICA8cmRmOlNlcT4KICAgICAgICAgICAgICAgPHJkZjpsaSByZGY6cGFyc2VUeXBlPSJSZXNvdXJj&#10;ZSI+CiAgICAgICAgICAgICAgICAgIDxzdEV2dDphY3Rpb24+Y3JlYXRlZDwvc3RFdnQ6YWN0aW9u&#10;PgogICAgICAgICAgICAgICAgICA8c3RFdnQ6aW5zdGFuY2VJRD54bXAuaWlkOjViNGRiOTc1LWVj&#10;OTYtZjU0NC04ZTE0LTQ5ZDA0YmM5MmU0MDwvc3RFdnQ6aW5zdGFuY2VJRD4KICAgICAgICAgICAg&#10;ICAgICAgPHN0RXZ0OndoZW4+MjAxNS0wOC0xOVQxMjo1OToyNiswNTowMDwvc3RFdnQ6d2hlbj4K&#10;ICAgICAgICAgICAgICAgICAgPHN0RXZ0OnNvZnR3YXJlQWdlbnQ+QWRvYmUgUGhvdG9zaG9wIEND&#10;IDIwMTUgKFdpbmRvd3MpPC9zdEV2dDpzb2Z0d2FyZUFnZW50PgogICAgICAgICAgICAgICA8L3Jk&#10;ZjpsaT4KICAgICAgICAgICAgICAgPHJkZjpsaSByZGY6cGFyc2VUeXBlPSJSZXNvdXJjZSI+CiAg&#10;ICAgICAgICAgICAgICAgIDxzdEV2dDphY3Rpb24+c2F2ZWQ8L3N0RXZ0OmFjdGlvbj4KICAgICAg&#10;ICAgICAgICAgICAgPHN0RXZ0Omluc3RhbmNlSUQ+eG1wLmlpZDoyZmZmY2FhOC1iZGRmLTQ4NDAt&#10;OWRmMC1jN2IxODllZTk5NmM8L3N0RXZ0Omluc3RhbmNlSUQ+CiAgICAgICAgICAgICAgICAgIDxz&#10;dEV2dDp3aGVuPjIwMTUtMDgtMTlUMTM6MDI6MjcrMDU6MDA8L3N0RXZ0OndoZW4+CiAgICAgICAg&#10;ICAgICAgICAgIDxzdEV2dDpzb2Z0d2FyZUFnZW50PkFkb2JlIFBob3Rvc2hvcCBDQyAyMDE1IChX&#10;aW5kb3dzK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NDRhMzQ1MTgtODE5YS1kYTRhLWI0NGItNjhiMDQzNDk0&#10;YTJjPC9zdEV2dDppbnN0YW5jZUlEPgogICAgICAgICAgICAgICAgICA8c3RFdnQ6d2hlbj4yMDE1&#10;LTExLTE5VDExOjU3OjQ0KzA1OjAwPC9zdEV2dDp3aGVuPgogICAgICAgICAgICAgICAgICA8c3RF&#10;dnQ6c29mdHdhcmVBZ2VudD5BZG9iZSBQaG90b3Nob3AgQ0MgMjAxNSAoV2luZG93cyk8L3N0RXZ0&#10;OnNvZnR3YXJlQWdlbnQ+CiAgICAgICAgICAgICAgICAgIDxzdEV2dDpjaGFuZ2VkPi88L3N0RXZ0&#10;OmNoYW5nZWQ+CiAgICAgICAgICAgICAgIDwvcmRmOmxpPgogICAgICAgICAgICAgICA8cmRmOmxp&#10;IHJkZjpwYXJzZVR5cGU9IlJlc291cmNlIj4KICAgICAgICAgICAgICAgICAgPHN0RXZ0OmFjdGlv&#10;bj5jb252ZXJ0ZWQ8L3N0RXZ0OmFjdGlvbj4KICAgICAgICAgICAgICAgICAgPHN0RXZ0OnBhcmFt&#10;ZXRlcnM+ZnJvbSBhcHBsaWNhdGlvbi92bmQuYWRvYmUucGhvdG9zaG9wIHRvIGltYWdlL3BuZzwv&#10;c3RFdnQ6cGFyYW1ldGVycz4KICAgICAgICAgICAgICAgPC9yZGY6bGk+CiAgICAgICAgICAgICAg&#10;IDxyZGY6bGkgcmRmOnBhcnNlVHlwZT0iUmVzb3VyY2UiPgogICAgICAgICAgICAgICAgICA8c3RF&#10;dnQ6YWN0aW9uPmRlcml2ZWQ8L3N0RXZ0OmFjdGlvbj4KICAgICAgICAgICAgICAgICAgPHN0RXZ0&#10;OnBhcmFtZXRlcnM+Y29udmVydGVkIGZyb20gYXBwbGljYXRpb24vdm5kLmFkb2JlLnBob3Rvc2hv&#10;cCB0byBpbWFnZS9wbmc8L3N0RXZ0OnBhcmFtZXRlcnM+CiAgICAgICAgICAgICAgIDwvcmRmOmxp&#10;PgogICAgICAgICAgICAgICA8cmRmOmxpIHJkZjpwYXJzZVR5cGU9IlJlc291cmNlIj4KICAgICAg&#10;ICAgICAgICAgICAgPHN0RXZ0OmFjdGlvbj5zYXZlZDwvc3RFdnQ6YWN0aW9uPgogICAgICAgICAg&#10;ICAgICAgICA8c3RFdnQ6aW5zdGFuY2VJRD54bXAuaWlkOjg5OTJlYjI5LTI2NzgtNWY0Zi05YThl&#10;LTNjODFhZGMwNThmYTwvc3RFdnQ6aW5zdGFuY2VJRD4KICAgICAgICAgICAgICAgICAgPHN0RXZ0&#10;OndoZW4+MjAxNS0xMS0xOVQxMTo1Nzo0NCswNTowMDwvc3RFdnQ6d2hlbj4KICAgICAgICAgICAg&#10;ICAgICAgPHN0RXZ0OnNvZnR3YXJlQWdlbnQ+QWRvYmUgUGhvdG9zaG9wIENDIDIwMTUgKFdpbmRv&#10;d3Mp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o3MTNmZGJjOC1lNmE4LTZhNDgtODU1Ny1kMjAwMTEyZmNiOTQ8&#10;L3N0RXZ0Omluc3RhbmNlSUQ+CiAgICAgICAgICAgICAgICAgIDxzdEV2dDp3aGVuPjIwMTUtMTEt&#10;MTlUMTE6NTk6NDQrMDU6MDA8L3N0RXZ0OndoZW4+CiAgICAgICAgICAgICAgICAgIDxzdEV2dDpz&#10;b2Z0d2FyZUFnZW50PkFkb2JlIFBob3Rvc2hvcCBDQyAyMDE1IChXaW5kb3dzKTwvc3RFdnQ6c29m&#10;dHdhcmVBZ2VudD4KICAgICAgICAgICAgICAgICAgPHN0RXZ0OmNoYW5nZWQ+Lzwvc3RFdnQ6Y2hh&#10;bmdlZD4KICAgICAgICAgICAgICAgPC9yZGY6bGk+CiAgICAgICAgICAgIDwvcmRmOlNlcT4KICAg&#10;ICAgICAgPC94bXBNTTpIaXN0b3J5PgogICAgICAgICA8eG1wTU06RGVyaXZlZEZyb20gcmRmOnBh&#10;cnNlVHlwZT0iUmVzb3VyY2UiPgogICAgICAgICAgICA8c3RSZWY6aW5zdGFuY2VJRD54bXAuaWlk&#10;OjQ0YTM0NTE4LTgxOWEtZGE0YS1iNDRiLTY4YjA0MzQ5NGEyYzwvc3RSZWY6aW5zdGFuY2VJRD4K&#10;ICAgICAgICAgICAgPHN0UmVmOmRvY3VtZW50SUQ+YWRvYmU6ZG9jaWQ6cGhvdG9zaG9wOjMzYTRk&#10;ODcxLThkZDctMTFlNS05OTNjLWIwNDhiOTE0YTY4ZDwvc3RSZWY6ZG9jdW1lbnRJRD4KICAgICAg&#10;ICAgICAgPHN0UmVmOm9yaWdpbmFsRG9jdW1lbnRJRD54bXAuZGlkOjViNGRiOTc1LWVjOTYtZjU0&#10;NC04ZTE0LTQ5ZDA0YmM5MmU0MDwvc3RSZWY6b3JpZ2luYWxEb2N1bWVudElEPgogICAgICAgICA8&#10;L3htcE1NOkRlcml2ZWRGcm9tPgogICAgICAgICA8cGhvdG9zaG9wOkNvbG9yTW9kZT4zPC9waG90&#10;b3Nob3A6Q29sb3JNb2RlPgogICAgICAgICA8cGhvdG9zaG9wOklDQ1Byb2ZpbGU+c1JHQiBJRUM2&#10;MTk2Ni0yLjE8L3Bob3Rvc2hvcDpJQ0NQcm9maWxlPgogICAgICAgICA8cGhvdG9zaG9wOkRvY3Vt&#10;ZW50QW5jZXN0b3JzPgogICAgICAgICAgICA8cmRmOkJhZz4KICAgICAgICAgICAgICAgPHJkZjps&#10;aT5hZG9iZTpkb2NpZDpwaG90b3Nob3A6ZTg5NzlmNjgtNDcxMS0xMWU1LTkyMzctOGIyMWMwMzgw&#10;MWNjPC9yZGY6bGk+CiAgICAgICAgICAgICAgIDxyZGY6bGk+YWRvYmU6ZG9jaWQ6cGhvdG9zaG9w&#10;OmVmZDUxNjg2LTU2MWUtMTFlNS1iMmJmLTk0YmZkNzBmODdmMTwvcmRmOmxpPgogICAgICAgICAg&#10;ICA8L3JkZjpCYWc+CiAgICAgICAgIDwvcGhvdG9zaG9wOkRvY3VtZW50QW5jZXN0b3JzPgogICAg&#10;ICAgICA8dGlmZjpPcmllbnRhdGlvbj4xPC90aWZmOk9yaWVudGF0aW9uPgogICAgICAgICA8dGlm&#10;ZjpYUmVzb2x1dGlvbj43MjAwMDAvMTAwMDA8L3RpZmY6WFJlc29sdXRpb24+CiAgICAgICAgIDx0&#10;aWZmOllSZXNvbHV0aW9uPjcyMDAwMC8xMDAwMDwvdGlmZjpZUmVzb2x1dGlvbj4KICAgICAgICAg&#10;PHRpZmY6UmVzb2x1dGlvblVuaXQ+MjwvdGlmZjpSZXNvbHV0aW9uVW5pdD4KICAgICAgICAgPGV4&#10;aWY6Q29sb3JTcGFjZT4xPC9leGlmOkNvbG9yU3BhY2U+CiAgICAgICAgIDxleGlmOlBpeGVsWERp&#10;bWVuc2lvbj4yNDc8L2V4aWY6UGl4ZWxYRGltZW5zaW9uPgogICAgICAgICA8ZXhpZjpQaXhlbFlE&#10;aW1lbnNpb24+MzU2PC9leGlmOlBpeGVsWURpbWVuc2lvb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Cjw/eHBh&#10;Y2tldCBlbmQ9InciPz46H8+8AAAAIGNIUk0AAHolAACAgwAA+f8AAIDpAAB1MAAA6mAAADqYAAAX&#10;b5JfxUYAAPCWSURBVHja7P15vGXXedcJf5+11t77nHPnmlWSNViWZHmIHQ+ZCSHBSZpM8CZAZ6RD&#10;AoFueBtoGkgzNwEamqETmjEMoclAp4Gm87YZMpkEEttJnMmOh9ixbNmWLKlKVXc6Zw9rref9Y629&#10;z7lDSSWpJNWtOvvjY0m3bt17hv1bz/R7fj/5rp/4aRYvBYwIxgj1rOHiHee5/9576NoO5ea/RATn&#10;LB/6yEe5fOUKVVlyO1yqSuEszlpCiHQh0Hn/FRG+flwUn3NqdeXs2qjab314b2Hk369ubv0LO5lc&#10;1hBYXrfm5ZZvwS14CfcL8o+AL44xsj4esToaETSuq+odVTX6UluVf54Y/ybwXcs37Na8zPItuOWu&#10;z/Mh/EoX/BcrsDEZ46xFNTKpStYnYzQqMcRNse4vAe8G7lq+bUtwL6+bOTWH18aoP4Oyoqo4Y6hc&#10;wbgsKJ1Do+KNpa7G7DSeuusQaz9LRH4JeHD5Di7T8hNxxRhQVVT1dvksC+AnRYQIWGMorEUEVqsK&#10;RJi6irKdcWbnEhoC0/Eq2+fuYqWszhRd/c6oPARcWsJiCe6bM3qpYoxlVFWoKnIbfIhRFWftP3bG&#10;ngsxEkNARFibjDiztoYYYc+N2Nh+koc+/POs7lxGjaEpRzy5dZFPvPbzCafOnBpNd94RkdcvYbEE&#10;9017icDG2jqffuoSYm79ysPCa43It4DS+YCPkfXJmFMrK4ycZceN2Nh+itd/+N0UQDteQXxH1dY8&#10;8LFfZWP7KT74Bb+DdvPM64r97b+lIn9sCY0luG/Ky/vAZDxmdTwmxoi59QH+N/sIHjVQOsvmZMKo&#10;KKgxuLbmVY++DzcaM3MV9uolEENXVHTliLNXHye+++28/4t+F7Ya/1FpZ/8U5H1LeCzBfdNdIQTK&#10;qmQyHrO3v4+1Frg1a28ReaWqfllUpWk9MSobqxO2VlcQEZpixJ2P/hrrsWH3wn0UT30K0zWomL6O&#10;YW/tNOee/BhPv++dPPbmL2bNt/88xvjmJTxO9nVLhjRNNSjj8YgQ+sYat+rj91ljiFFpu47SOVaq&#10;CmsNUQQTPKeufpowWkVjgP3d1GSUxW6E0I1XufPRX8M9/iidLd+EyNuW8FhG7pu2ybS+tsbTV65i&#10;jCBy67XWBAH0d/kQ6bzHiLA+HrGxMgEEbyyr0x1WRNEYGV19EktEjSHCQrNRaYsRa/tXOfOJD/HY&#10;6TvYMOavxRB+bAmRJbhvwrrbM55MWF0ZM5vW2MLeii/z1aq8ss9WRASTR2DOWjpbsGGUyXhMKEeM&#10;pzuUVuhMRRciPgZU5yAPruDM5U/yxN5V4urqZ0J4C/ALS5gswX3Tpealc6yurLKzvYu5xepuVTBG&#10;vij/Mz3EUlhLiBH1HldNWBFwRQEozjeICIW1WBtpvdB2nj5Lb4sxG/tXWLn8GLO1hxmb8N9rjN+8&#10;hMmy5r7prhACq6urlFVJjLfWgoQIxBjfGjXS+UCIkZVRyWRUIYA1QlUUFBpQAWJE2oYogpKivLN2&#10;ILoARGMofcP600/Qeo+I/E5gsoTJEtw3ZWo+mUxYXV2j7boDVeatgG5BXgOkehuhdA6Xx37GOtBI&#10;0U6xgEEQmb8DIukAcM5gjNAT+RTD2v7TsL9HiLESkd++hMkyLb8prxgjG+trXLl6hRjjrYNvVQfc&#10;YxAmVQkKMTLQba2xBO8ZNTNc1+IxqHFY9Sl6Z/aesxYflBDS4eddwepsl2J/m64sqKrq6wj+B5dQ&#10;WYL7pru6rmN9fZ2NtXW2t7cpq1tjv1vgXIh6IWhEgFFZoKp0IVIVQhs8VVWxGj0r0x3UlUQgLOQv&#10;/e5+YQ2dT9E72IKq2WdS77ETT1NpfBtQAc0SLktw34QZrLC6usrTV64Qb5FFEoWzAlJYM4z5nLVU&#10;zoEIxjokBoquxoowKioC4OtI1DnEFxtyIUSiEUZ1y7je5+moaPCrYt0XaozLsdiy5r75rrZt2dzc&#10;YHV1ha5tU8g64Q9RtiRH3rSvndJsa03+p0VjRBFQxWqkdAVVNcK5coHEkkdow38LopFxs4/GSPQB&#10;RL54CZVl5L5p6+6qKtna2uLq9k5qNp3osZigqiMjgjWCzautPUttMhohxmDaGkToVjfBt5gQcM5h&#10;naXrWrquy4eCZv79fKJQNVMkeoI3WPiCJVSWkfumTcvbtuPU1hZra6upcy6SU9OT+AARXBjGe0JU&#10;pSwcxhg672maBkGo104RihKJmoK+KoKhcAXWupzSZ65bfxgaS9XMcN4TQwTVz0RkvITLMnLftNF7&#10;VFVsbW3xxKXLjEJ1Yjvnmv9vfTImRsUTqAqHasTkTnjTdhQm0c8kBNCFSYEmoBtjiCHDeuG9iMZQ&#10;dDUuegIWjXEFkTcC71xCZgnum/Kqm4Yzp05xemuT6XRGWRQnNDtXFHyIkcI5bJ5TN51npVKcNbQa&#10;8Z2nyKk5kmpvJP1tIdfZkuvsHL0BVAzOtzjf0pQjNEaMc29S1SW4l+C+Oa8QAqPRiLvuuIPHPvlJ&#10;yqo6oRU3hKghxAAiBNVEWHHuYHQWwcRA0cwIIgcSFREhRkWjIguLNZojtw0dhe+YAaoR4LVLuCzB&#10;fZPX3i1ra2tUoxGzWU2Redcn8PJGBB8izhqMGEpnEZH8atI/jW8BRbRvtc8hbq3Fe8mCFimSR02R&#10;2waPDR1RTP/2vGYJlyW4b/rau6oqNre22N59FGPNyYN2WvRokJSOO2NpvUdVmVQVqCKiQ4ot5OXv&#10;xbVXTTW3tRb1MaXlIqk2RzAxYn23UOXLg4BlsaW+vJbgvhmj9+bmJlevXqWezSiK4kQBPLfA6s77&#10;AXw9eeXAQaagMSJRj/xZvzzCEOk1VfL979CIix0q0kfuO4CLwCeWsFmC+6auvcfjMRubm1zd3oYT&#10;qLEmSN2T7dI0S6icTcMya7FkUObae2ixHz4mVFNNLXJwIKaKyaM2nS9937kE9xLcJyJ6n9ra5PLl&#10;y+zvTynLgpPETDVC3QNbNW18TcoqS0wZFIMGJRgH1qIhHBvB+/+W/L6kVD5V7CYkMQeNsf/uM0vI&#10;3GrgvgXFv2MIOFdx4cIFPvHoo3mvWU4QuKXpQojTpjWl82xWE9rgKYv+kEoRu6kmxG6K+HCAqNIn&#10;59YYRMxidE55gSpmqNOHv7W1hMwtAm5VJaq+WjBfIiKvUSiBR1F9P/CzwOMnOHyn2ntjne31da5c&#10;uUJVVSemca6iMyOy72Ncq7uOWddRWMO4qjBi0nhMDMEViaHWNoge9zaYw7X8fOc7jcAWD731JWRO&#10;OLhFhBDiK8WavzA25pub/X3UmHSim4EQUQP/EfgXwL8+qW+AKmxsbHD5yhVCODn73ibV3DMRWROE&#10;znusKVIDrRAKsdRtS7LoNURjhxr6OSVpIogZgvdSleUEXcd2kjrv/0Dp7Adfdcf5b14pC64+/TTd&#10;bEpsG0Lb5BuGESJfA/wr4L3AidTa6rqOzY0NtjY2aNrmJKXmddQ4izHiY5z3y5L8EjGGQTdOjVyz&#10;aWhMWhlNnHM5kLIPTYg5upf88pMcuVX17xiRP3Ruc4OV0YjdusEhxKZGrcOXI3Q0wjiHGIMUBbZt&#10;Xle0s/+DGL8dkf8R+LmTE7lTXbmxmTjn0nWHbvKbt20AzGReg0NmnUlOt521aFEi0w5iTFpqx9bv&#10;hijXylrkufdoltfNB25V/QfAd5xeX2M1A1tVqQqLdxXeOta3L7H5iQ8x8jPEGLqVDfZO38HumbtA&#10;5Aur6c67ifEvI/JnTsqb0LYtp09tsba2xpOXLrMyGd/07qCqMCqLaeEshTVpSr1QIzvnUFcQxSIx&#10;oIeUyg/jV48bkx2pwpeWzycV3H8oqn7HqCzZmIxpfQCUlcIRqzFl6Lj/sQ+yuXuZlUuPYac7qLEo&#10;0I1W2Dl3N5++/w1cecWDFG39p4t6/8tVzDcDHzgJ0Vtj5BV3XuTqzg4+BOxNPvsWAR/CXvIHU3yI&#10;jIqsqKJKIYkjbroG51s6DCox01APvPohJT9ckmheKllkrC4hc/Jq7otR9e9YY1gdpW5r50NS0nQF&#10;pQbuv/Qxzu5dBmPY2zrHdOMM9WSdZnUTBM5+/Nd4zU/9MPe/6+3gPfXaqTcL/Arw9SeigG0aTm9u&#10;cvH8OZqmHVxKbuaHD2E3aIqsIcScbcypKEpK1aVrkeiPdMsHIwOxz9Be04MnwfI6cZH7f4Vk2F4W&#10;Bb5XCVXorOPOvacYibK7cZbxE48SVtZpXUG1fRnxHdEWTNdPY33HXR94F+tPfoIPfs5XMj13VzGZ&#10;7vyghvAZwHfe3JEwdZzPnjnDJz/9BHXTYm9yxRaFPVFwRjCSphkmf45GBA944yAGjJInHkcBLEYW&#10;ZCByNBdB+02y+Vuw5JWfsMh9FvgGsnmeMULIjCRrLStlyUgD2tRMHn8EiZF2/RR+vJq6sP0OkirR&#10;Oqab51jbforP+MkfZOU3fo1dN0as/VOI/F83+5vRtC0ba2vcce4sTXsiovcuKCHOCShK6paHEOhi&#10;hNBloQY5FtgpepPXPhfjsxCPHgZLcJ8wcP+O/j9KZ7GSTOKcEcZlkZcqhNFTn0JUmd5xL6Ec42b7&#10;mHp6NBqoMl3dooiBN7zr/2H1w7/CNg5jzNch8rPAys38hnjvueP8ecqqZL6YcZNmG7CrgA+RJNyQ&#10;WHYxu5q2IUA9Aw2JX36NHyIYDrfSVcg2v7oE9wkG929WTQv7xhgiihOhMIaqLJFqhDQz3GyP+sxF&#10;Qjmi2L5MceUJVEyq6w7fLxqpx2sYY/jMX/1xVj/+Ia7isMZ8roi8Bzh/s74hbdexvrrK3Rcv0rbt&#10;zf757fQSC5KjcIwxpeVG0Kh4V8A1a2pNZgYac7f9UFSfb4QNb88SMicL3A9D2gmGdEM4m2akAB7B&#10;h4AfrVCfuoDEwMrlT1EGj1iH5G5r74F9AOCjVQzKG9/7k1SPfYyrHgR5SER+Cbj3Zgb4XXfcwdrq&#10;ys0O8O0++hojQ/SNufttncvkFr1m70Do03E92EYTIRrbqzANfcclZE4QuBUu9NrXXUgL/zbPSZ1z&#10;xOkeT4/X2XnFg/jJGhIjK6KsrIwZj0pGZUlVFrhsKLc4H04AX6Pqat74vncgVy6x03YIegcivwDJ&#10;fvZmu7quY1SWXDx/gRBu6kx0ZyiUM0XNWptkigWCKl3kGvX20DpDxOTHwYZaNEecUadLyJykyK2s&#10;QnKrMGJouo4Y000iIjjfsreyxd7aKYquZtTNKDSASdG9LByjsmA8KqlKl/WvD0bw6WSd9d2ned0H&#10;f4a2rpl1AWPMaeBdwN03XS0rQtt1nDm1xXg8xvubFuDb/fjLGoO1hhDCYFRgRNAyGRAcvzSSJJY0&#10;xtxtz2F6aKjZFPXnf3dpKXSy0nLVvvtauJSa9ybuUZXgPdFY6vEqsRxBOcp9Mz3wMAKVS0B32fVi&#10;DnBlf2WDC098lAc++kvsRiGEgBhzFvh5ksLHzRW9vWcyGXN6aytpgN+cnPOdPuXWvmsOadohQmUt&#10;WlT0ogxHona/5pk/b10QdDiQlrNMy09qzT1N4IYYlaiRiOJDIISQlv810K1tEcVgfYs6d6SE6w/4&#10;whkK59L22KHqbjZe45Uf/1Xu+OQHuap9PSfnSOujN906YQiBuy7ewXgyouv8zQnubCrg+iWRzLZL&#10;2uSaBA6NuSZb3kj6HKLG4QATFBWzELkH6ureEjInC9yXh9TOGnyM7MxqfJjzlA1J0SMYy3jvCpIl&#10;da91Jb6zHZo7fR3nXUGwjod//d2Mn3qMXZU+jb8H+BluMu5y07RsrK5yz5130g1igTfVtdsrr1hj&#10;sDm1jrlrPipL3Gh0TYWZtA0WU2q+KNagSjQWNRb0wJ8twX3CwP0JzSd3DMmxomk7uhCG+tlkqdvt&#10;jXPUK5s4311zbtqndmXhhkabZocLUaWpJoyaKQ//+rto9/ZoQ8yribwO+PGbrfau25azp08zHo3w&#10;N9ncW1X3jIgWOX3usyXvPTFGSmvQ0YRo3SC8cDgtT0Qdc8CWYB65TeKizw+HJbhPErhF5AM9o8nH&#10;gEYdGjN9Yy2qEruWWizbq1tJfue4Gq6v1/Iflc4yqQpK59A4Z7JNJ+ucv/Qo9330l9luIzHV3wC/&#10;BfjnN9Mb5L1nPBpx5vQpuu7mit4isqew33iPMTJkSyF/nqKKL0a05fhYcKfPSgbbNDkQuRO4D33O&#10;S3CfsMj9HhC6EJI/sypN59lvGrz3w2jFe08ROp46ew/75YQytHNBvb6phjlSi4sIo7KgcIYYdV5/&#10;j1Z41cd/hdOf/ihXOkVi7AH+LcBfvKkiZIycP3MmjQbjTcU131XV/d7hs18EAfAhELsWbwt8Ocp1&#10;87GvbkH5VIYDOBqT1kUBsQaUsAT3yQP3f+7n03kCgqLszWr26hojgrU2zb3bmu3xBo/d8SCT6HGu&#10;oCzKzEk3uKLAumP2+YWk7WUk1+CKdyUovObD78btXWGn7pJ4fro5/xzwjTdN7Z055+cz5/wmulpg&#10;v+fA930SI0LXdfiuwxtDV1Zca5dbRLK6qQ6WYpJr7mgdZtjn1p0luE8euB9V1ffOHSc0K+wo2/v7&#10;dN4PN4CqUnUzfuP8/VxdPcMkespyxGg8YTyaUBZlBrsbonl/WSOMq3K+/q/KbLzK2u5lHv7Ie6hD&#10;oJ7Vff0N8P3AW2+GNynmhtId585hhwPqprl2EiNtQcgwf15eFelaOnFEV1y77s4kllQ6pU8oGpet&#10;hIbXugT3CQQ3IP9vf4OEqGlhQmDWtuxMZzhr8d7jvcc1M/bKMR88/wASA4Z0c/Tpu3OOshpRFOWg&#10;zdUDpHSJ9BLz1llff9/5qQ9xz6c+yI5awmy2CPAf5yYYkYkITdOytrrK1ubGzRa9r4aso2bNXINc&#10;gVnnCfu7rO09DYeWOhfBHemZannHW5VgbbYiGg6NXZK00/I6UeAWfhBNjRhr0lglZciGK3t71HWd&#10;TONCIChsxo5Hzt7Lp9fOYpr9wdS9f1hjqMqKoigOAFyBqnBJNL8HvbG05YgHP/ILbF39NFe8ol2L&#10;GEsG9o/dFNE7RgprOXv6NDeTe4ERuRpj6pN0PsxbHiJ0IdJO9xnvX8VkSumRlDx/Mv0++LzmLoiS&#10;1W5TY213CZeTCG7V94mR9xiTyBDOWnxMUkNN57m8t0fTdXTeE0MY6KfvPfcAqmCDPzD37hs71ros&#10;eJBuoB7446rsv4Ko0pZjnG95+EPvwrY1e3U3NHqAzwL+3s0Qveu25fTWFqsrk5tpHXTbx5gmHQux&#10;WYDgO1oFb4trMtSMMQMXXWVuJRSsJS6wFRWuLOFywsAt86bKX+r1uBajsHOWadsxbRpijHjvCQob&#10;seWx9XN8ePMupNk/ohia5HvSjeOsO1C/FtYyWrDvEY3MxutsXXmMBx/5JaYYutkMY4b0/A8C//XL&#10;/WaFEBiPRlw4e/bmmXmLXEWVLoTk75WpxEhSZVFJIL3mXyfxGDTG5NVNmnMH69AB+AKql5dwOWHg&#10;ds5ROIe17v8JIX689R111yWBfqB0LnHMY6S0FtWUohIiEw2878JD1KN1rK8P7HanqGCxxmKsxRh7&#10;ID0vC4c1Zqi/QZmN17nn4+/jrk9/hKtqiW2DzOvvHyIx2V52gJ/a3KS4ecZiV1UzQHM63i+NFNZA&#10;WeIz0+y4KxmT9M3UvBmu84bawiLQ00u4nDBwG5MUM50VjJE/EUIcbtr+Q3fGsjurM2tNUvSOkZXo&#10;ma6s8ytnXwW+xR6zM5wWEg7a0vRp+6gs8p/nhQfr8K7k1R/+OdZ2LrHt0/x7IeX/0Zf7DWvbltWV&#10;FU5tbt0cjTXVqwgU1gw1tKZaHENSQA1ldc0+QbIC02EikNbHhGBsIrbMs6cluE8auDsf6Hyg9YEQ&#10;4g8bkUdMvkliTBxlZw3TpmV7VuN6xpoqQZW1ZsqHT9/N42sXMM3eIc55qukKV+DsoXVQVQpnGVdz&#10;gPf01Kre5+EPv5vYNkybdvHvPQh8z8vaWAOss5w+tUl8Fo79S5aWk5qhUdO6Z1EUOOeSuaF1hIPy&#10;xMcm5/1IzIohSjpoRaQnFgEs0/ITl5ZbQ/9IO8H2D/fjqrppBgcLaw17OXpbkfnGGBGrkV84/xDe&#10;ljh/NJqlxprNNbQMqXlf049KN7e0yfvfZ5/6OK/62K+wGwXftovp+R8GvvRlwxLQNA2nNjfZXF+n&#10;fZkpqQJXNOuWm4XRlZKcTFVMsvEd3vVDgb//OcYMJBZF8NaRlFEHcF9awuWkNdQ0ZWKSm9MxxreL&#10;yC9ba2i9pwueqFC5gjZGdmazoWkTQiBEZdJMeWq8wXvPPQC+OU5VDWuTsou19sjdVVhLVRYLt5tQ&#10;j9Z45cd+hfNPPMLVIDDnn0MyHnzZfKu8D6xMJpw7e4bu5U/NdwRJctQZ2P3iSOc7Gu/zdhdwrN7d&#10;0OlkWP4SSdRTY/oxGMBTS7icNHAbw/DITCUj5tsLmxpprff4GNKIzBh2Z02qvXM6GkIaway1U953&#10;6h6eWjuPbaaHZqqpxnbWUViXGGyHokhhDYWzw1aZd2nO+vCHf45y9wq7XRi6wMBqbrC9TJlwUmrZ&#10;WFujqqpFc/qX49pWNDHnYp525MURawxFNSK4ggPGfodTkXykBo3pW0RSWm7Mwix8GblPbEOtf1gr&#10;iPAea+T/cdbSdj7riKW94brrmLXdAWUSBQpN5u4/d/4honU43x7pnosIrihwrsBgDnTPRYSycAfq&#10;73q0yureFR7+yM/TtB113Syy174G+N0v1xvXdR1rq6usrazQvLyp+U5qoBmslaxk2uM27QXEPCbj&#10;mmu6c58x8rpnsC6bCw6thqtLuJy4mtty+GGtYK39/eOyIMRI06XU3Oa6bLeuCTEO0TvHZla7GU+M&#10;N/mVsw8gXZ2XDjgKcOcoy/JAp7yPiGltcc6Umk7Wufj4h7nnk+9nJ0BoDvDP/w9g7WVprMVI4Ryn&#10;t7Ze7pHYtkDThXBA5NRk9RWvgLUQA9dSQO3Hmya/58EYwiCxJGRgLyP3iYvcIhx9GIyRJ51z31XY&#10;ZOLug8cYQ+kcXYjsN22S1D0E8PV2yvtO38sT6xewzf6RaNGbzlXViKocZR60DpGmcDathw70VENb&#10;TnjwN97D5pXHudpF1Hd9/V0CP/BypeZd13Fma4vJuBpcWl6etJwdZwwh6NCYDCGgMRCCZ7p2Cp2s&#10;HyuSmD63OKTfokqUtBFGDP158DRL5dOTB+5+FHbk0QViiH92XFWXRIRZ2xJioHAORNhrGurOJ43s&#10;BQA7DQjKu8+/Gu8qnG+OGBdoT0W1FlcUSVB/YeXQWYtdSM/bssL6jtd8+N2Ypma/bofGD/BVOUV/&#10;6VNz75mMR2ysvaxd81bgaqL7ZuO/fvKQJbLq8RrdZG3Iho5B96A7LwJqLdFaTP5MgCeXUDmB4D6s&#10;Yrr4CDFijHxb4Syd97RdoG67VNcp1J2nCZ5DrTNWuxmXxuv80rkHIXQYjl81FGNwtsAae6TJ01vj&#10;qM7T81OXH+eBR36ZfTV0db1IT/1+YPSyvIHWsLmxnppqL9PMW5CrPstiCTqMKVNG7sBYovIMCy86&#10;JOApcssg1JCpp0twn0Rw+xC41qMLgbppfyRG/SmNWRE1JlXU9O8RHyJNFu6XA+n5jPefupvHNy5i&#10;2+mxN75AIlsUJYUtcvQWrKSZu1sYmyWAr3HPo+/j4pOPcFUt6ts+PV8FvvdlCZudZ3Njg5Xx+GXj&#10;myu6raQR3aIaSzpALa5rKZpZ1kY7vn+AJnktAWJWPl3IyJbgPplpuedaD5//GUL45qCaTenTh950&#10;LdOmIUSl9ekgiAsAdxooYuCd515NW05wXX00Pc95oHMW5wpcBrgxgsnRO3WA5/TUaCwPffjnGO9e&#10;YbeLi+n5NwG/6aV+A733rK2scPrU1stmPWRErnY+0A5NtQTwGAIxBnxRElx57Yba4p9oRI3N+mmx&#10;/4NPL6FyEtPyhQ/3GR6fEPhLfcROjrBpHbRuW0AJmtwme4ArwqSr2S4n/Py5h0EjVsPxrVrm22PO&#10;urTdZARrhMK5oWmXxmMrrOxf5aGP/gJN52madjE9/5cvS+RUZXN9A2MPdv9fwt//9CCR1G9x5c+u&#10;bVv8UEwfbQqqahqV9X+okWBcFmoYRmGPL6FyAsF93XWdyJ8Lqp/qvEdM2upy1nJ1f8p+3czVUxfm&#10;qSrCRjvl1zfu4JGtuzHtlONJzjrsFFtjB/cLhZyez8UVU3q+wcXHPsLdn/ogO2oWu+cXgb/y0qfm&#10;Hetrq6xOJoSXwXpI4UovsKF5RNlnNCEkQovR8Exp/VAoaZxrli9MQpaR+1YGdwb41/sQ8D4RVpxN&#10;o7HLO7vs13UaD4VAjPMNYkNkHFp+7tyD7I83cd30mprnhSuw1lIUZfIqyxl3n57rgfHYiAc++ous&#10;Pf04O1EWS/rvBO5/Kd/Efs97Y22d1ne81G01I+aKD4G680PNLXnO7coCCR5iQI09Mg5bzDSiJt+w&#10;aG1yG5m/kGXNfcuDG/4z8EOt94SYbqIyj8auTme5k54RKXPn6JFvqW3BOy+8BsTgQneNny8YYxEE&#10;Z7NzKCma9z5mffRuyxFlM+PVH/kF/GxK04VFcstLTk1VVc6eOpX2vF/y1FyfTllOGin2O/LWGDAW&#10;bRtMyBzzY553jGnOHfPijhqLGgO56w48sYTKLQ7uHL2/LWqczpoGjSmhWx2PEsD3p7TH2O6oJHLL&#10;o6tneN+ZVyFdfY3kfJ6eg2JdkTu2ijM2GcrrQXODs5ce5d6Pv5edADpfLnkrSf/8pUvN25b1tVXW&#10;1tZecgkmyTpqPjfUYp+aG4OGiHdl6n5rOH4vbEHxdm4lZHpJxW3gsSVUbgNwAzMj5ls7n4wLRFKE&#10;GBXJ6P3K3pSdWT2X+5lHfda6Gb905pU8tX4B2+4fOx5La6BpxzvGtCzSr5ym2ffiuFZoqgmv/Piv&#10;svnko0ncIdeawD/kJdwci6qUZcnm2tpLLuKgqleS40hqPvaNUJvNAQOCZAeSY2fxPTsti2UFY1Gx&#10;ac1W5HFgtoTK7QFugB8WkR/3IdBk98veqztGZWc2o+66DPAhPlAEj2jkZy48jC/GOH90PJYjUQK4&#10;mJSmZ7ZalSWh5g0gpSsqnO946KPvIU73mbVdL+4wAv7BS/lmxhhZX5mwPpngY6TpusEo4EW+riZQ&#10;6/C+a0wGfxhDCB7btcc2M3sTQKU3bcy+3CY35VSXnfLbDNyQBAu19R1N2w3z1ckouVtc2Z+yn+fg&#10;stA9X+1qrpSrvPv8wxACVv2x0bvfIOv10Pt1z8JlU/mF9Hw2XuP05U9x36PvY9cnX7Ms7vAtwJte&#10;ktQYhmbi+VNbnNvY4Mz6GqOyyNTd+KI12kTkSr+em7TUdNi0ExQf+xGlHk3JSUaADCYSSRyRXoUl&#10;Re7ldTuBW8RcBr4dTb5UfZMNoHCOuut4em8/gftQ/b3W7POh9Tv4jdP3YdrZNRtU1tgsz2SH2tsa&#10;Q5VLgEVoNdWE+z7+XrYuf4ptnxRV86Hygy9R4YuqUjcNIQYmo4rzW1s8cOE89507C8DebJYM+m48&#10;TXUnqtZR0143eYxojMEAXmzSID/c6FOhtyRYhHs0Lok0pBpoWW+fVHBLro2f+wOAfwr8NCKZsupp&#10;vaftuqx1LUybelg/7K9R4ViXwDvPPsCV1TO4a9BT++USm4Uk+qtw9oCxQZ+e29Dx4CO/iNYzptM6&#10;Rx4eAv7Qi/1GWmuZTac0mfOeRlMpRb5ra5PX3Xs39951FwDT6Sxvx92wa9uKXPUhzq2Xc3NsUpa4&#10;8SQJHh5WQM3WJAfcWTWNGlNEh2Uz7QSD+5kWR67nEUL8uhATc61uO5ouGfpZY+iCZ3tasz2dDiuR&#10;1hiq0Yiz4xG2KPnp8w8TrrE91ocS55LgXx/xjDFURTE0shbT8zOXPsk9n/oAu2rw031M0g/727zI&#10;e9/GGHzXpTpX5pvQIUb265pxWfLqV93PZ77+9Vw4f5a6adifzW7Iqqiqtgrbgh4oWfrUzJYVat0R&#10;hlr/fUbSiq2PEcniiIjpM4AluG/Dmrs//Z/SqN/WR6KmS7rnMabxVQSe3N5l1vk540kVWxRcrCyX&#10;x5u869xDEPyx9NR+maQsqgMGg4UzlIU7lOIKTTnhvo+9l62dp9jx2mufuxe7uRZCoGmaY1NuEaH1&#10;nulsxspkzGsffJDPePjV3HHuHEIao5ns7HH8fv0zP7L++7aIwYfkG9bPusuiIBqbFFA5KIzRb/7N&#10;o7aiuaEmZuAqfGoJkxMKbpuNA17IwxjzT0XkR5OMsaNpO6ZNYqyNy9QU228apm1Lm6NbjBHjLOdN&#10;4IObd/GRU/dmeirXaLBBUVY4Vwy7x1XhmFRlIm/knLIrK8p2yv2P/DIRoZ5Oe4mhbwDe/GJF7RBC&#10;Aql55vOybluatuXs6dO87uGHeONrX8PprS2msxk+lzPPp0wyIk/3u/WyAF4rYFxBZwzHLY4MYpcx&#10;QoyoyRthfSmkugT3iY3cB+RPn+8DRPidRqQdFUVqqLUds7bFh9TYqruOxgf2m5and3aYzmZ0nWdS&#10;lZwpDe889yCXV84+Y/2dxm1lTiPj4KphrR1muyk9X+f8Ex/lrk//Bnu2wu/t9uy1739RemnG0DYN&#10;PtsdP1tXvW+8zWY1qysrvPbVD/HqB16FKxy7+/tD1H0u5ZEx5oqzBh/DUKqoKqHzBCAe4xfWu3qG&#10;hUivJkkhGxEw8jTLpZETDO7rXAu7jseOMebrZWFc1bQt06bON05KTUWEGCOz2Yy2bVGFdStUoxE/&#10;fcdrad0orYfK8TNZYwxlVWGNHW7i0tlEg13gnntXct8jv8yk2Wffx2QN7Nyrge94MSL3rK6vC9yH&#10;r/7vveLiRd7w2tdy8fx56qahrpt8aD77z/Mxsj4ePb06qtiezhLtlLREEoOnUejcUXCnZRwFjYOY&#10;QxSbNMuDB+UxoF7C5ISC+ziBxOf3cCD8m6j6/YVzjMoyOZPEFBlESB5kGhmVJSFGptMpdZMaaWeM&#10;Um+c4T/f8TqIgSJ01yS49COy3G/DGMOodEecS1b3nubeR99HW46pd3cIbYsY893cYOZab5D4bCn5&#10;sZE8H3Z7+/uURcHrHnqQh+5/JSsrE9qmpfM+8cWf4aHJCPDp7WmdtsAy/TTmjrkpK3w5PkaJRXOJ&#10;1GvbaUrLXUGoazSGT8nL7aiyvF5IWi7ciIdJfqH4EL5ZlScmo5JRWSRFFx+y3Y0ybRNryxlLGwJN&#10;XVPXNYhwXjxPnLuHX77jtdDOjm2wDTdbVlHt00+T59/D92Vp5Ls++UHOXH2cWTmh29lGVStE/s6N&#10;jNpt01DPZkcNF54jyLuuY1rX3HnHHbzpM17P3XfdiRUojWV9PGatGh372FqZAHIlZLpu3XUYk+po&#10;Tcv3xKLqa4IDlbf2PmG5ZIjGEYzDps/1E7rEyMkFd9TIjXiE/M+svPlVPkSqosBaQ8h73ibPw6/u&#10;T5m2zSC22LTtEPnOW+XX73oNHz3zSkyzdyR2axZySE6WZmgcoWnHvKfAAnhXYEPLvY/8MsYYOoXo&#10;O8TItwEP38hm2o0ip6gqs7omhMC9d9/NG17zGlZGI2bT2Vxf/piOuTPmcuVcFrmYi0r3lsxdvwbC&#10;ohxWJq1kCqqJEW8dwTqKqkKM+SS6hPfJ7ZZn87cb9rCGiP68D+EvJGeSlCrPmjZ3tIVp1/HUzi5P&#10;7+2zPZ0NUattW/At6wR+8b438fjGndh695r2RMaY1K0XQySl/lXhhu2xfvZ97smPc/HxDzMbraJt&#10;R54A/h83pJkmwnR//4YrsIQQqOuayeoqd993L5O1NS5dvcrVvSn7bcte0wyPq9MZKjwNwl7d9Et1&#10;891uMbS9/FJeHpGBf57m26qK0Yh3BaGoUiam+ugSIic5cudO6Q17hGTiHkL8izHEn+3HMyFGZk2S&#10;ZHLWYKzh0u4ul/f2krlg9uruOo/rakojvPv+z+by+nlss3cMLzql5cYabCa4xBjThlr2HUv2WKm5&#10;du/HfoVxvcsMSXrcIm8Bvu6FAjs9544XqzadzWaMqorXPPgAr7rvPjZXJlRG2JiM2ZhM2JiMObW6&#10;wsi5y1XhKJ3NZBQ5IJTYlRWUFepcMh7Iohs+hOzFLoim9VDvCkxis318CZETDO5nEkh8oY+o+pUC&#10;bepoO3xIADe5KVaVJeOiZHc646mdHVrviTHQtB3FdJcA/MwDn8eVzYvYZnqkGWRMcg7ttddy/4iy&#10;SNtj/ReaasLa7tPc++ivUWP7xhq8QGKLsZbZbEbTNC+o3n62A6RpGjrf8Yq77uTVDz3Iysoql7d3&#10;2JlO2atr9mY129PpdsguKFHTEgvkHXeUWIzoRmsEVxKCp23bRDhqu4FHYGKgKUfEokwHw3LGfbLB&#10;bUwSJ3wxHsAV4Gt6csukSh30nf0pXQiMioKgkavTGU9e3R5qzbbraDrPuJkSrONn7v8cdldO4eqj&#10;/t+95lpaD03zb2Bgr/W65/VolVd88gOcvvxJdrFIoomeBr7r+b55VoS2bV+sZZBDGYKyvz9FrOUV&#10;d7+CO86cpnKOyhWMypJJVW2XzvqeBdiFMFBKg+/oigrVSDebUk+n7O3tMptNIUYsig2eqplSVys9&#10;uHcUPrmEyIluqKVu6Yv4+A+q+tdAqYpiUG2Z1Q1dngsnIQZHyJ31PkVXY1jzDaEo+Zn7P4vpaA23&#10;YFGkygG/sT56JsJL+pm9wV1qrnle9bFfQesZjQ/9AfSngXPPq/kFBO+Pd/F4kUDeti2o8opzZ7hj&#10;a5OqKBiXJVVRPO1DvDrKTUzyKCyEgPUt02qFj6+f5+ko7O7vE6b72K6hCB0mBFSET194JU+deQVV&#10;6BCRX0N1fwmRk3vZL/6Wb30pfs+Ph6hfJvCKpIfmhtS9KkpGRZEdTDqsGMrMcus74VXsmE42eGzl&#10;NK+48inKria4ci7CaNLiQ8/+6htJ1qZDIkRNq49Fxeb2k7TFiCfP3MVYBmWSB3mOssj9c9vZ3k7q&#10;oodm3En7zVD2Qo/W4qrRDQF4jJG2rrF5V/vS7h4+BD9t2++onD21MZmk8VaWrSlFUFfw1OQUVzbP&#10;88TGBS6du5tLZ+/hybP38MS5e3nswqt49K6H6YxjZMCOxjUaHwMuA0uQn8TI/VL9ohjjl+03zXZi&#10;qaUa3GaTwaSeklLonVnN1f10L2luVgWFjXbKdP00P3nvZ9PakqKdzbevRLDGDQIFvfCAEWFUlvNN&#10;KRHacsx9j76XlUuPsc9QPnwN8FnP6VS0dpjRW+delg/P5wbiflNzeXcPjfGx1dGI0mZZ4rzX3YVA&#10;aGoKgW60yvbWBZ46fRdPnruHSxfu4+od9zE7eyfVeMzKygp2NEZjeAD4V8AjwL8H/jAvsars8joh&#10;4BaRXYEvq9vEuiqcY1yVw8ZUF0JiYmlkr264vLNLzOSU3vlkq5uyd+oCP37PW+mMw7UztF+QsCZJ&#10;I+cavJ+59+IOkgkcbTli1Oxz/yO/TNO0BB2IMf/suUbQrl/xfBkujRGN8bwR+S1n19f+wNbK5B+e&#10;Xlt9aG08TqAXk4QbgCY3zwieEcqKRFYsbIxKNkYl6+OK1XFFNZlQrK5iigNU1Qnw5cD3AB8BfoJE&#10;4T21hM/Nnpb/nm/lJQT4p1T1CR/iVyY3T5cZUhFr7BCJXPYBd8bMWWgkl5Nx6LhUrfHYaJ1X7j6B&#10;8y0h86YlN9Ukiw2k3eqUI8eYqLACeFdy6uoT7FcTrpx9BWNRVPVsjlK/cl0pOXD1ypVr0k5fpLT8&#10;dcDXiMgfRMyfE+WvOtFvO7W6+pXn1tfevDKqVnw+bIwwbIhB2it3zmHLEooSsQ4xNg0Uuo4YAxoC&#10;2U7m4OPgdR8iXwn8AeABYC+/b8vrJrvku37ip1/6qKP6d4A/VDpHUfQjLB3cQ9fGI06trNAFT+kK&#10;xlXyuSqKMi03xMDTbsLp7Sd52yfeg4uerhwj/Uw9JF9q7/3Ajmu7JOYokqSeqmZKXYx4z2d9Nfbs&#10;BSrfoKo7wGnAX0+9/cSnP03btkfGYJrBXVjLSlFgUExZUq1vpNn79TfgHgK+EPgtwOcC9+YnkA6w&#10;EGj394j9wooxaAjJcfToe05ZjbDOEuKcf24QurZB8z45CMY5TFFgrM1qNsk3bHjuR1VUfw6R70P1&#10;n7P08b49I/cCOP49yOf6GF5ljMGZ3o8buqymmlZEPTZHcJM76JI55ZPoubyyxROjTe7b+fSBCE4G&#10;+OL9Z40MSywmR++1/avQtTxxx6sYWYEYq5yG/tiz1dtt27K3u3uALHKDIvdvylHxrwF/BZGvQuT1&#10;wOYhtKYI7VwC4EJD8bjDQ0iOIiFGYghJoUUVl6m8MVNoNXjUe0LXEbqWGDwaA/QilapE7w9YFgvc&#10;iepXIPLfILIOfGDZhLtNI/fC/fk+0NeujEeMyhLvPbOmpYuRIm+brVQlK2XBymiUts+coyjSQooV&#10;eEJSiv1ln/hF7EIEV1U63xGCT0AnGRVOMw1WRDAxUNZTfvmNv5Xth97EWrPfL1HcyTPICznn2J9O&#10;ufzkk/Mm3guL3G8hqcl+FSIPzsGraO+R1gsf9mutPoFOY0RDWhBJabVe2ydck4WvMBd5KJyjyu99&#10;8ntLlkLa1/WHDhGxNtsVOYyz6Tlkq+D0dQtGdlD9B8DfYulWcus31I6P4Hw+8MlZ3TBrGpy1rE7G&#10;lDbNvGOM7DctV6Yz9uo6USVVabuUCkeF077myuYFfvTut+CNG7roJtfrvbKJkppu/eaYkrXCrOH+&#10;X/85zNXLdNU4/wn/6JmedwgB33VJIfT5XxPg9wPvQOTngf8BeJAYUZ/q39j5ueRwX7r4HFG9J7Yd&#10;oW0JvkNzVsMzkWmktx1goAu3eRPNZ9JLrwFnc0reP6L3hLalm07xsxm+To/Q+eFIi76jm+0T23Yd&#10;+BOIfBTkLwHrS6jdJmn5wtWIyP8VVb/Z+7DSp+jO2kRF1YgzBh+VpuuYNS3jshj8uHoAT2LH05MN&#10;Hh9vce/24zjfEG2BkJhrc4DooNriQ0j1ZlGxvvc0MQSeesVDVBpA9UHg3x0Xvfs5c13XdG17wOz+&#10;OtPy+zKQ/xnwDYjcSwaahkDoOmLoksTRQNZJEkihbQltg3qf0+VUW0v+Hc9leaVnEeYtvgHsfX1+&#10;eAog/YFpk0iGxkDwHdHnA6h/LpK3zGJAkEKMfCEi30pyLfn5JeRuk8idr08akc8CeXI6q5llv++q&#10;KIhRk+9W3gOfdR1X9/ZofZfURvLNH1Q5G1u2T13gx+55C624Qa7JGotzyTW0bx1XZTIZjFERhXq8&#10;xis+9l42P/5BZpP13pLon16rmea77pqgfoYa5I05I/gQ8GdIdsPEriO0DcRADAGNAWNSuhu7Fj+b&#10;4uuadjolNDXR54ZZr0OcD5JFX+7r7HvkCYPMTR/yz+p5AbpYZuTV0qIoWF1ZoSgKqrKiKktMjGjb&#10;om2HBiWrPwyHFTFeAP4u8HPAFy1hd/uAG+BjIrwpwsearqPtwlCzdtlpcuQKfIg8sb3L45ev0LRN&#10;WojI2mpiDee0Ze/Mnfzk/Z9HYwpcs4eKYJ3N/mPJikiAqigycSatORpruO/X/guye5XOODSE1yHy&#10;9cdG7hCuE8+Kwuch8q9iCL8Uuu73iUjB0Jjq8iODQDWlwCGlwKFpUvrtfQLMkfpehlRb+s72dUbv&#10;mMUz+ufZZxom19RlWSYCUC/ZlOnEGlM2ld6/RPEtq4qV8Rgr4Jua0DSEts1Wzjo/jFTfisg7SAs7&#10;y1T9NgE3wKeMyJti1F/yIY2wYg+mLNBQ5Br6yZ1dPvbEU0xnddpJ1rQqGkLkbGioz97Jf3rwC6ht&#10;hWv2chOsYFSNKGxaBy1skkYeFkvGa2xd+TR3vv/d7Ael299DQ/jfZaGuFhG898NK5bN1vZ0x/9Ya&#10;+RlEvtZWI1RTah27NoG363LXudc7C0MkjwsEGXmWruTQTOvz4ufU1NQhOuvw85Qis9wWDSU0Wxbt&#10;TqfDodtLTKUyStM4Lmck3XQ/1ehtk37P/L38DkQ+APx/lhC8dWvuw1ctwj+Oqp+tqq+KMaaonB1O&#10;0r9n9dDO03QpPa/KApPHXwqsEthd3eKTK6e5ePVxqm5GdOVQo8c8K7fGDPJPQpoTl/U+l07fSSMO&#10;65uxLUeK8FOQRmDe+0Gf/Bo1929S1b9rRP7qalW+2orkGbJN3Wcfhojdd7c1RggxjaFC4IBiyvWA&#10;tefTv+DphQ403SSP5Y/U8f33xDwr93mu3u/tMwhEyNBxj3mspjEsHiNrxtjfDXoeePsSirc+uPsg&#10;8v1R9QLwFsmgcplNZYwMAJ1lHfTCuiTp5GxqEKmyJpH9lU0+PjnNndtPMGr3ia4cOumpZI2IETqf&#10;bjq1lqJrcb7j6bOvgLbBGvNFpii/G9W638qKIcBRcH8e8HeAv6bw4KQsGLm5p5mGcOCR5UbTn8fs&#10;17Ww7IExmKJ4bgovN3A77ZqNwkMiEJJNEWzeFRjWfXPdPnTwVVPW0rZo9i/PY7W3Ar8T+C8sx2a3&#10;PLj7m+jtIrIXVb9UUApXzMFA0gZzxtBkQoWzBmcTh9x3HhBWNDBd3eTR1XNc3H6CUbOXIrik7429&#10;q+Wg0JpuyvWdp9hf2WRn/QymnopYe9E492+j99R1PdzcGdyvF5HvJlkWvTpEZVQ41qpqHqPmbal5&#10;6py57gMgD42xTFEMHG/Nh8lL/P5f1/fIwiuThUacGzzessZbnqcLJNulHPHFGIwrzqH6HSTu+nuX&#10;sLzFwZ2vd4rIe2LUr1bVshdfGHgaCqOqZGMyTpK+qpRFkRRA65qgykr0zCbrPLJylgs7TzFpd4m2&#10;TDz0HmRoUi7RJMpfdi1qhMtn70GCR1TfAPpDbT277GPsDQ5e2bbtX1fV7xWR1/WB0xhhtUrd+YNR&#10;V44mKMYgziW74X701GucOQcxp+wLbLCb9Vrc4ReSjRF5XFk4h7OWUVUNVN0YUnnSNxHFWgG+FnDA&#10;O5bQvPXBDfDriPzLqPr5Ahd7cT8nlpBmqXQhsN80xBizAmpBiDGZHgiMfEszWeNj6+c5v3uJlXo7&#10;zcGzgougicQRktyQGoMLntlkjdnKJqZrUe9f70P45xFZtc791bauf6Bt27f0ES7mFdNJWVAdAfZx&#10;YW/emT4wo+5HUtamqJ1TWE6Afrj2XXWg7bph6SfkBmRPHx4AHpWQ+wy2KNOhqfqFJC7Av13C89YH&#10;NwJXge+NMV40Im8WI4MZATB0rwvnsJK2xxallK21rFloqxU+snKWc/tXWKu3UZuabMYmeWIfPIqg&#10;xlI1M5xvuHLqYrLi8d29UfUuKdx3hxC/bDqdGl2oQZ0IhbWMsvrqs9XG81p03ukuywLnitQlz6y0&#10;Z6ST3nyf04FNtGEXwFo67wcJa4XUVc8pvPakF2Mw6UB4I/BWXipv9SW4X/4bB+T/VY0fR/kqa8T0&#10;tFLJs97Wp3GYamK0FdZi8sKItY6xBnw15iOr5zg13WF9dgVsibEupebeD9ZHViNlWzMbrzKdrPc1&#10;5ptEWd+bTQf1ldLatJpqDaOiwInwrG2t3sjB2lQK5AOoKqvUqV7oUp9Evw9VxVibtM/zFMMvjM76&#10;eflCF4IYA4Rs85z07B8EvgD4F0uYPr/LnKQnm5uu3xdifG0I8Z29+UDsRzIKs7ZjO/teX97bT7K9&#10;qsl4MEZWu5qyGvGOe9/Koxt3JuODGCmLMo3aANFAsJZoLM6386NFFfUdNh8oVgSXnT1AcGIOAvsa&#10;G1pDw0oWjAIyqGPPUDt+tfKmv2KMWOc4ff5CajqGQGsM5Xic2G852wq9iWH+YAVJ5J2mxtd1/9p/&#10;K/CjS5jeBuBe6OJ+qAvh8xT+euUKCuuGWbgxyaO6bjucNezWTbLXIWmAtyEw8TWFgXfc+QY+eupe&#10;pN2nMMJoNE4iB1HpihFPnL+Pp09dTL83xkGQcaUsKa1lXLgBnIU16KGYnQQRzDVKboMgefbL/MbX&#10;o1HwRKWC1nL6/AW+73/5K/x3X/ol/IM//kfZ+8D7KVzB1rnzhH4MdtzJTdp28/UsyU+nA/BtwP+1&#10;hOotnJYfB3Jn7Y8bIz9bWvcFCltd8MSY6Kg9JKwItU9AN6QDICo434EIH1m7wEiVM3tPURlD03VM&#10;bcnO5nmeOH8v9Wht8CyLOdKYXA50UTECVXY1NQtRVqzFFMkuaS6eoL1zIaYsU+TK66iqSlEUqAid&#10;7wZnkJN2nb3jIr/wU+/gf/lv/wDbly9T+o6/+Ef+CP/wb/0N2vGE+x9+mGneg79WPyJ7HCEmCUeg&#10;+hoSXXUZxZ/D5U76C1DVH+tieI2z5nucHf2+WTNfH1USQAywN2vZXBnTdX4AaKkeTORd51/NtBzx&#10;mZ96P1dO3cnHti7SlWNmo9UEsoUlDZ9Hbl0Wg3CmGCxzU39MEecwZZlGWQd2rE3yM1fmfPH8ZzH7&#10;ZPcjtBPprinCZG3Mu39sjsEPfOQ3eNtXfRXvf//7ee27f47P+rGfpMz749esvYAYPH5WA5LeS9U/&#10;huqvAv98CdtbNC0/ts5TraPq71fV31EW7pNlkTrOnQ/UXZfrOri6P8WHSDF0aoUydqx2U963dQ//&#10;+c7X8/Hz93H57N3MJhsYAaupueWDYkUIGmmyrJERSZ16BCsmCStkdpYszHP7NNyWBZKbdz0xpR95&#10;mUyFnc1mnGTTXAGaWbL0Xj9zBmMt73//+wH4tXe9k3f/+I+xde76ZOKj7/BpP7z/0vcBr1nC9jYC&#10;d8/E9iH826j68Kgs/v54VBE1dcCbzjNtW5oQaLMoQZ9Ca+6Mr7ZTPrl+nqvjDUbNFBtDNhsQgs5L&#10;4ZD/bt8V7/nui+uXxjqIcSBp9KQUWdRa6zOC/OeqmphbN2k6rsNT1mdKo6hrz2ve8hYA7nnjm/ja&#10;7/yzvPrzvmB+w1lz/X0E1bQx1zTpMEwZ0jI1vx1qbptHXQuNNgRpFX27Nfa/OGvf3HTduS6EVL+J&#10;ofWeuvOUzmHyTLZwifSC9xTmOD61obCGuvPMupA03UQYOZdTcumHvIMcUa9FJhnxpqwwtkBDN6eT&#10;HiNkeLPAOmYySsjlQlSIpOcbomYZap2Ps/J7Odvb5w2f/wU8+qEP8q63///Y3dlmur3D3uVLvPkL&#10;fzO/93/6M1x56tKxIo7HpeiaSyLjerFGWSeprv6bJXxvI3APs+E0WnnEWfv3CmetNfKbVSFopO08&#10;06ZNdMiiTNHEGGadJ8SUsh+8ycGZzILrunkzL8sv2wz0+bJHWk7RMN/BTjNtNyiqDOKCN2GEDlHx&#10;OTuxIqyVBRtVxanxiHOTCZOiwBrJB1wa/XX97BrwPjmefvHX/U6KouQ33vPzXHr049z/+tfzZ7/3&#10;n7Kyvs7e9tVn7Sn022llkVZ0g/cYO2Q/n0FSdfnwEsLPgJGXUyDxhYK7LAqcTWA0Yob9Z5OjdJqp&#10;RgTzuqjxf1XVL+/r8NVRxV2ntjBGqH1g2naMnGXkXFIKJckbWWPwQdlpaqKmOkaBcVFgRSicTV9T&#10;RazBVCNQCE09B7cx2GoEGglNc1OWNUGVLpsZnB5XnJmMmbiCsbMUxqT3FMFn+WkfY5K/Cp7aB/a6&#10;lkuzhjYEuq5jdW2N83fexfblSzz1+GNsnj5DWVVcvXTpuhxaVJXCuez3lsordQXFeNz3KXZIxghh&#10;CePbLXL3O8Upojypyg9Ya3/DWvPmEMPmrOtYG41RYLeuiapMCoczSXixTzhjVPbaDh8iVoQITJyb&#10;u5gwJ6RI74CgAQ0H005jLeKKNNe+yRZBuhjxqtyxMuGhU5vcubrG1qjKUdocSNUHuSVrqaxlpSzZ&#10;qipOjcecHo/YqCoCsDubsX3laQA2t04TQmB/d7dfunnW+t7lZRNnLUX2juvaJk0UnANjKpJK7Y8s&#10;YXybgntx1VKEXwX+vrOG0roHEFnrYpw3yUxqjoUY8TFS+8DM+2QkaFLq3fPHe6EHQeajsLwIonlO&#10;OwDYmLROCmj0Kde/ScDdhNRDeGBrkwe2NlmvKpS0Ex90Xlcv6qkp8y2woCmNBxhZy3pVslaWjHM6&#10;vV3XNPUszfOfw2vuddyK3NfwWcTRB4+xAwf9Tbn2fnIJ5aOXu9VfYL+ppJrEEI2YZlxWf7Z09vHW&#10;h78bs/MGwLTrMD7NnHVhfXHY/CIx0awxBE2U014ZZgC3tWi22WVBqACNoJlBc5M0zNoQWS0LHjq9&#10;xYXJhC5GZt4//wZcfh8mhWNkV9moSuyO4enZ7MCE4nrKBB8ChXPD4k/qB0QkmyLYIqbuueo/I+m+&#10;L6/DB+QtB+Z+OSF3dCUDclwmk/pRWSS55BC/pQ/nww0aEzkl5qUGc8hNRIS8IgqoHCGbqPfEtk2C&#10;hUWRBPqVgyB/mfvhqb6OdDFybmXMm86f5cJkQp0NCW7IwZFVZkbOcv/mOq/c3CBqSv+fW3Mvzh1a&#10;+7Kgf5/jkAm8GfjqJZRv0cidPvRs22uS8KEVg3OJv21E5gE03TRfovDZR1N9EA6COdXQKf2snE0c&#10;clXmhnvzm6/vgksWcsQkA4P+z3QQh3j5Lq+KKty9vsartjYprXne0fqZsiXJTU5j4MxkzMx7Htvb&#10;x8dkYXQ9ZVeIc8JQjJFRVSVLZ+8JdY1kR1dV/Z5l7X0LRO4UmfNGUc5wS+cYlwWr4xGro4pJWVIW&#10;jl63M6riY1YKiUqI+qf0Om7ONOZiiLa2VwLNdNHUPju0LJKFFlWV4LtBTikpqswFCF++VDxwx+oK&#10;D53aojCG2j/3ZrNex/PX/ubK33rvxjr3biRNeH+dJBaTbZKbrssa9AtGCm1HzF8H7iHpsC2vkxS5&#10;DyeyhcsifL1db0I8bb5JBwXPa/0s4c6qKH6rwz5r5DAZuoGUHpb9QorqwUx7fvIk+ngfzRe1z1RR&#10;DS/r++hj5Ox4zD3raT+9zUsrzyWnVySZEDwHgNt8GN6xukIXI5/a3SNoovNez9V2HWXumIecHWkM&#10;hKbGuCJ7lsW/wnJ77CC4b7aFQjnm9JYFjytj8u6v6rA+uOiO8cxNmsjKqPx9kPaMyzxDvdb395JB&#10;ig672mnGG/Ah4vLW1wGED/n/zUUj9TGyXpY8dHqLtbKgCc/toFERIspq3bB+apOdzrPbNLhnI6Nk&#10;cPeZw93ra3Qh8Njefpa5kmc9ZGOMdFnG2mZLo857Qtci9YxyZRVEXoXqbwV+fAnrDO5RHlnctFc/&#10;zVpMyw+nwiLXFYEKZ4lR/5u282lrrG/QLPwcDqfauVB3di7OH1XnzLRDz+UArfImALiwMO46tcV6&#10;WdJeB7BFlWgMmt1FTYys1y2rUfkPP/TD3PW5n82dd16kbbvri+CZi2+Au9bW2Os8u217XR10k1dx&#10;TRZZ7LzH59fg2wZbFthyhGr4ziW4D7xvwk39kIP/ba3JMsbP6/G5Cvf4EKj7TaOFm8vKnFYZF2Br&#10;RA6udeq8+XZQ4DQvo8SbJ3L73NG/d2OdM+NRsui9DmArUEblgjg2Zw3r23usnt7kgx/8AP/VN/xu&#10;Pvobv8HWocDQNzT7uvhIJBFDFyOlNdy/ucFKcf0ZRKIOREIIQ+0NQAiE7C+HyBcDdy9hnd/vtvO3&#10;zYtV1W8o8g3pnB1uyMUbyMnCnBsWZt0HMwQr5ih2VZGiAIHobw5WpI+Ri6sr3Le5QdDERHu2Iyca&#10;g4uR4snL7M5mrL/qVXBqg6tPXeZb/vB/B8DrX/c6/DGpezJcFMIxElNKIgE13rNWFty1tsqHr1x9&#10;1vp70KrPLie922jTq6pmK2ObBDB+L/AXltAGF27QbPMEABsR+VpUKcuCcTYNWLwB+wlNX+EfTtch&#10;cbDTvFuOKxAhBLT3BH+OEkkxRpxznDp/gcnamBjgylNPsXPlaax1zwvYk6Lg7vU1DNDE67McsiIU&#10;kzGPxoa3fdHn84oLF7lw5538xE/+JPtdw3f+5e/ivvPnuNS0KcvRiAAb4zEf+NCH2N7e5nM/+7PY&#10;mc6OpoqAM4Y2BM6vTJh2HZ/Y3Rs29J6p/+G9T7r0B/zL0g5A7NrEWhP5ZlSX4OYWJLE8Q2PmsxW9&#10;I4RA6wPTpjlwM2mOxr2Eki406mThTkrrjqnTHKIejN4vIBUP3rOyvs7ZO+/i53/yJ/jzv/fb+B+/&#10;6Ru59MQT3PvQQ8O8/LkcZgCnxyNWiuK5EUhUadqW1Xvu5uv/2B/h5x/5MD/yH/89+11aenn8U5/i&#10;EsqZqkRyL8LHyMQI73rnz/Kff+o/Mb7G+6AZ3NYYuhA4Mxkzdg4frv38yqJgMhoBULft4AnXl2yQ&#10;TQ5CQJBXkogtS3DfRq/1q9GUjufGWo7mR4PvYSN7n2bjIGCNUAwGgpEj8eawRdB1AnGyts5oNOYv&#10;fuu38D/89q/iHf/8+2h//YN8y2e/lZ96+7/jrvvvf04A96qU1nJuMhnm8tedQaiiPjBqPX/9O/80&#10;H3r8cd7z5GP8ze/7Jxhj+L6/9/d58wMP8PZ3/SyuKjm3MuHi2iqf3t3le//u3+WNn/mmZ1zVEuYd&#10;9NWi4OxkfIDGe+CAEqEqS1YnE6qyxIfArG0JMTIejdJKqMigJpHnJl+7hPbtBe4vHzrdIpR57bBn&#10;raXlUKUL8YAaigzpeBwOhKCKNanJdgQ0SqKdHhmCP3M3+NT58/zQ9/xv/Oj/+S8B+E1vexs/+573&#10;8Jf/1J/kj3/1V3D5iSdY39q6viwgL7icW1lh5OzQN3iOqQ4CbNcNZ1fWuP/sHbz5C74AMYYz587x&#10;6Ecf4Ss/9/P5rV/w+fxPf/2v8Yf+2B/l4tYmb37LW/iaL30bl7PU0rWitxXBGsFH5fzKhJWiwB/H&#10;u+95+8YwGY1wxmR6cVrHHVUVrpfN0th//5KOehuB+wLwpoTZNK/1x1nl6jxy9TeharoRk21RzFE8&#10;LozCDgJCNQ4md9d7FWXJ/vY2P/6vfnj42n/8j/+Rf/JP/gmv/6zPAuAH/tbfYOvc2WcXOcgfamEM&#10;I+dATMo6nk+fgsQNoEtp8McfeYTgPV/zDV/PR596ki/9qq/iPT/zs/zVP/mn+H//3b/jz3zXX+Yf&#10;/8N/yK4Pz5pl9GWQohTGcGo8RuXgYLH3Zp/WNd57xuMxVVnS94k0M/8kN+sWxDFeS2Kt3d4Ntdvk&#10;df7mHr8xKtO6ZVKVB/jm5lBn1gybYDpk2FGVyhqiJm10Zwz2OIeR+NzqYzGGpp4d2Rj79m//9uHf&#10;3/uzP0u9P8VYO5B3rpXiF9ayUhaUNj0/roPkc83TX2DWNmxVBb/w0/8FgDvuuZv7Tp3m3//Ij/DO&#10;D7yfadvwOW/4TNaAq51nWtcH9sCfobTPjTRhoyqprB18xRYB3mYK6qiqGI9GTLMvXOc949Eojd66&#10;bk7tTYfzFwP/bBm5b/3rCxY70qNMZVys8frueK/m4rLMUK9SkhYeTGbHMQgt3ohLY6SsRvgs4/Sm&#10;/+oruONVD2Cravieyepqb5T3rD/PGqGwLtFlNR4oL66n/u99toWkCbe5tspHdq/yd//KXwXgK77q&#10;q6mBndbz2Q+/hi96w2fiO88T+1Oatr0uYEPagLVi8HkpZ6Oq0gjtUH0uQNu2zOoaYwyjskz7AoP9&#10;ExzySwb43GVafntcn3egJs3uoLJQV8sCkN0xKbfvwSzzpRKO3E/P7+rals0zp3jLb/liAMYbG3zh&#10;N/0eHnzLZ81fwJf/V5Rl9azpbtqmSrJEhoMe2tdzWWvZ29ujbhs2V8bEsuB9n3yUr/6szyGGwP/+&#10;Qz/Am+9/Fft1Q9O1PD2dcXU6o53LD19/xgKopD5GZSyFkWOpxMYYOu/ZnU7Zn83QPOsm+5DFxcbo&#10;vF/y1mVafutfWyRBvTm4QyRoxB462/r97x68IZvXiQgqUHuPCFTOYaJwo5x+oiqXn3iSb/uzf47H&#10;PvZRfuZfHjS3/Ozf+ja+6vd+G0899qlnjbq9eOO4KAaiznOZzpWFY997fvxHf5R3/PRP8c6f+c98&#10;/Dc+yvkzZ/nRd72Tt33253BpVqdDRuS6eP3PBO60kpt2vXvu+LVGijFG6mw40dsv9U6rBghdi62q&#10;JEaJvjZ/9leW4L51rzcuvs4QI5OqolhIcece2wdlhPRAPiv57+swk5UblPcIsHPlaU6dO8//+m9+&#10;hB/7P3+Id/ybf03XdTz0mZ/JN/0PfwIUpnt7zygu2DegSmuTcOTzGLvXTcvW6dP8pi/6zRjneP3D&#10;r+GVr3oVb/ttv411gaemsyN18bPV1Ye/VRff0Vx3dzEJJ9trkH8W/b37zbCYm2nWGLpc3sSskgoU&#10;wGuB/7IE9617fcZxkbLznmIYhyWqaS/+N1gDsyDeoHkjTRZvzueAnGchuDhXcPWppyhHI778G7+Z&#10;3/bNv4fgO1xZcvnTn2Z/Z+dZVUMXdc4MCSQWue7I2gsgzpqGU2fO8Xt+13xFekfh03v7C9p01/GS&#10;jyn29Qho04naxkhhLNYIXTg4uuutoYZR5EJpEjV5wxljEm8+hkVDxoeW4L61r9cs3EmpTouRLgRc&#10;ljFeTGn7WjvNsMMBKbSQnT7Lyg7qLtcdnfuD5BlqZmMtvuv49KMfTyAyZrAjuh45YHK/oBc2lKzW&#10;ej1Psy9HoioG6LqWJ7r2SPR8LmcZogcOwLjwexZ/c1hYrZVDh1FPNLLG4kmLIz21V0gqqX0GVjrH&#10;qCgSJyH9lvuXDbVb+3pw8QaOMeD7hpoejCgxq54ejMo63KxpGwm6nJbrdd7lYkzWU7t+DTVVHYB9&#10;3QdIPrgEEDMvNa6noTbQOfOB8EImAdfKbAzz57Joz9Qvmcy8H0B75EYVc+Tr8dDCSVWWWMDM7Z/u&#10;XoL71r7u6cHSSzO53OmOhwQO4wIgo87dQvp/BE2RpbAWOeZm679RrsFpVVVuTH/92aNmGyLTEPAK&#10;Xq8flD01VERe2DOVa5cMx/17AOou5MUcOXRg6RCxDx9m/RRjsGw2FjNf7LljCe5b9zrVf8BlUaSN&#10;IhE6H7BGOHYcK3PHkrw2djCa9t5Vx2odanLDOCS8rzFirO21tl/0q/Yd07ali0oTI21/sD1HbMoL&#10;wLUsHJh6KGIbekUbJWj6nj5b6DOPw+9fz0pbNILQvOBSNw1dnnlbIwsmj5xZgvvWvV6hqiNrTDIT&#10;KAsmVZXVSxURc4TI0neBosbMTpOF1LDXN/dJf+xIhDYHUvGhYI9xXmtfK93VGxjRs2gCCyn2y7HY&#10;u9gV10Mg79teQZUmKvttRxv8kfdUVTHW4LKGuR5S5enNCoBkOZQph7ms2IAT7Yj8vA9Xn3snt/J1&#10;rm+OOWcRBGctk9FouDGO28uOGufNtUOgG3jnRxZG5gsOcow2W1wwBTz8M8WYFPFvhHJLBrTmKBhU&#10;6VSZhnjdqqM3Cth6KHr0/+5Viblc6BRmXcelvb1jP480AtNrkncOC2ImP0bTk4xWgMntBuxOlYk1&#10;tzy4z6SbTIdOsGoc5qNG5Ng9YtXEQV9ksR2+oQ5HpwGYIXmByWLOL4J6n8ZpRZmdKvUguJ1Lv+sF&#10;ArBfV219ci31qrRRqaNSBz0CuBcL2MLcNHExYve66Qp40sGz37Z01zhoFyP0tebfPQvPB0/dtamL&#10;nmydRkB1O4E7ZWpwcVTe8uDeHCQPs3H8rO2YNg2t93ThwEz0QHTWQbLh6I12YHy2OLrpa9sYj861&#10;VdMMNobsM22OIsLcuI+j9p7W+2FpRIE6RppMFpEXAdB6fC9tcE3t4nzbLtXiwtPTfS7tP7f5+eI1&#10;ripWxmOstfT9ykg/CsQB9nYBtpD4AluFZc26Wx7ca/ObL5n59bvA/aaRHJNiR0173c+2Kulz6nut&#10;qH4kei86kyzEfY0R1Zgabn2t/kIaKSK03jPrut5hJSUVwDSkSB5eYNPsuEgt1/i6V2hjbwmU0sZO&#10;4dN7ezyxs5vq6ucI7J68UpUl49GIUVlmhl7E+5C93G7YSzwxUdsAZ8oi3e+3+OsdLd7wmptlqdkE&#10;wQe6EPD5cWAstmAEeLimHWazsDAXH4rrI2Dm0J+JtdnKVuZuJDkLEHtjAo0RYb9JftlmgarpVZnl&#10;CN4tNNpeCAKe6e+GnM14VWqNtDEB+9J0yqXd3QNLOM+1aSgiFJmIlBKfNJ7UGBL1Np1nt4VIoABN&#10;jGwUBevO0sZbH9zuQC88s50GSyJSh7V7HuubmokXkoUfDrCqriXUIHLAt3sAcv5ZMYQb1jU3xtB4&#10;z37Wiutpm0qKol1M/6xDpI7xhkbyw9G7y3V/E5QW2Gs7ntzdzYo2z+8WFBG63GQrs6Jtb+ks87Ff&#10;A3S3A7h7Xv6Z0s01CW6DAy3PeBXMQd5ZD/R+fNL5efSWLAPENcgcUZNrSdD070OU72es1xx5pbHY&#10;4bq8lwkSkRtSe/dbU1emU/aaZgDR0GTLz8+I4CPUIc3D4w1606V/j2IadXX5MN2ta57Y2cZno4Tn&#10;/0vSYT1rGuqmSdryIlSuyElSBJEpsH971NrKprNs5Kh9O4C7k3xDx6jZGHAO3rbzdD6l5NOmyaKH&#10;OviPQbphzALAZfHeIm8oHW69aZb8OQ7gIrnGXhjhLMzCxTnsIPb/wmvvLgSuzGaJ+dWbBagmL+4Y&#10;B/ZayEBsY0qhg14btMc9Fs611DzL8+tuQUG29Z4ndnYOHDYv5IaOORvpvKfL6jTG2mz4GAB2gVte&#10;mL9vkKZae4GXcYu/7hnIELmtNRQu2whlYPXLIFEjIYYByGmkEAe100U5JSW5ivTaXT4DWZ/rltgx&#10;HmPqw7CjfEPqEmuZtS1Xp9Nh/NfrtbdB2fceT7Jo8sxn0IoOWcniTdQzzmJGTf/fCintjjoQU1qN&#10;dHnj6+psxmPb27TZo+2GRazcGO1CwFo7+IpJ0su75Xe5+w75qcKx7hztQkl4q2+F7ZJXNEMIRJNW&#10;B3vedO/OG2KkdI4QIm3nKQuXx1oc5KL3tXUGgBUQlXw4KIZ5OvR8Y67GgEiiqgYfQMMLqoR7lZkr&#10;sxnGGDZGo6EBJSgRoQ7pECMqVlKRWhoZ1kX71U3JET6oUuT3UPPyhuRGo5H085psmdyEwNXplJ1Z&#10;TdSIszduMtVzyzvvKYoCl6O2xixSqfr4rQ5unz+LC6PiSN/oVgf3Tp82hqg0XTsfR+U0tbRuTmGU&#10;JHovIpTOZu20OHiWWZEUpSVFdbSXWtLBgyvV6eZ5w1GzIIHmjv6N2DMxWcTh8v4+s65jrapYraoD&#10;PYKYeQAhE0xmIeKywonXiBFDkR1WvSYL36InjwwZUMpefPYB365rdus6pcwiOHPjR849x7zfHaib&#10;Bu89kmrvT3ADiEE3bdQWoQmBi2XJirXMDhGybv3I3aeNmiUMxAyKJf0GprMWn2V+JM/CQ0wjs6Dp&#10;351JZoI9TzuSGmrJkG4uuSRDV/75b1XFGBdq9huTnpsMgp3ZLC2VhMD6aDRIG/VEk8UU3Oc3TxUi&#10;EVWDzfPTXp+tzX2KQKrZZ107GAfsNs1gDvhiDpv7ddX+cIwxYrwnev8xuQG9i5s1IW9jZGIN50bl&#10;0ES7ncC93UfpGCNq5wSR1CUOFNGmbbEYKLKihzUJ/JJnz11IziLGpHXPNqfnMeftRnI9GpUoSTDh&#10;Bd1OL5K/t0h6/lGVp/f32W0aKucYFwWToqB0bihBetpuGiSkQ83n2XhhDJ55f6DxgcZ72uDZaxoa&#10;74f63pgXt63TSznHGJnVdeLPC2joiG376+TR2C3ZUOo6Lm6sM3FJ905uM3Bf7W/q1FmNg+FcHxNb&#10;31GVRQKxDxQF+JBsh3oxgESdjDjkyKZTjBGM4ERoQ6ANgVHhKG36bn3+SHzR3pQ+ijddR9117NY1&#10;hbVMyjKJP4owLoqkM7fwek2uq+sQmHUdPkfJWdsOUs+93fFLSQuTfIj43EwjN1p827z/htU2N1XM&#10;FmrfsT4acW5lhSaEY9/v2yFy96y8XFvqILbX3wR9V9kaM0j99Iw16RlQmma1h++TmDvnVlLjLWbb&#10;IU/InuLmpqz5JPcQ+ujXhcCV3FEHKKylypF8sbutwKxtqbu0mBLzjMBk1dUXM0Jfa4LQswlDZhrm&#10;5/kJQvgYOZLfStAOMRKC5671cxTOMm272xLcl3LdvdGPw0pXEGIgdH3qm0QZRlWRNsS0n1rnm3Ux&#10;PT4GozZnBT5GinxApM5xRKMcHD9BnjUvFLM3CdAPj8l8jLRNM0gl9wBz1iYCjijGwEuyWJjXOK+1&#10;Faaq1Lm+XzgEfnEQv7vFmmh157lzc4sza6vMrgFsuPXn3PvAU/2JF2My8Fvs2hoRmq5LTaCmofVd&#10;8pzOemryDL7RzpjsQnLwZJ3z0iWz2HTuSqaKcRbjijkP/aaKC3MV2N4uKeT0W0lElJAZffIShEQR&#10;oSgc46o83nhxIbIfiu7vvBVv6NZ7RmXB3ae2hgkNtym4mYNbh8V/a0y22smz2K5j1rSURYGPkVnb&#10;oBrpfKDJm1XHivb1I7KFBlrULLKoyXCw/7Nh2dFaxNobRjN9KS6zsDO9IGH0oley/Xpt6dwAbJcz&#10;o+O+1znHuKqSZLXqf7oVb+YuBF6xtcm4LBNd+jYH9+NDUy3GVJOJDHpqMc9Ik7aap+t8EmrIlkJG&#10;zPB3jo8UebYN+BiwYnLjab4yqpnQ0XfBRQxSFpiieEap46NRzOQ1UuV2uBSw1lCWRa5iEoCP68Cr&#10;KoVzrIzHFM49FVV/7lZLx6ddx5m1Ve7c3KTuumftJdwOuuUfX7wBQp4fl0XBKHPKk1hiaqINAvc+&#10;jcZCjMPK5IHaWYQ2xKExZbKDqFrFGWHWhXwe5PXSqEQB6z2mKDDGYcuS6H1yBX1W+5JUP4rN9W+8&#10;tTcZ+x3vwhVYMcxioHA21fx5rj4/BJJ5YVUUiDG0If6HYenzlmihQesDhXW88syZ1Dy8Ds/12wrc&#10;A10xR2JrzRCxkySuAYnUbUvpLJNRRdN2qBEK7LHx0oc0Chukg2JMdj79aCb/d0+kUSDUddrdLgrc&#10;eEKoZymCP2PzZ54IizG3PLjJgC2dSzv3PhxwiBnqa0kMXVNYyrKkC4Ha+/+7i0q8hVa5t+uah8+f&#10;Y300Yreur2v34HYA98eO1C3eZ3uaOHh2J7liIWQJVB8i07pmMhod4C8fJ4zfxZwyGoPNEbh0lrpT&#10;Gu8TC6wXXJTkGKpNTYGCdYh1w7bWM97uMc7rdGOSXpvcekIjPautdG6w6hWSSWHTdsOYsqfV7rcN&#10;49wZ35/V+3uz2dutMUdUck5qOr7XNJxdWeG+M6epu+66l4puB3B/+PCblWpoBs0tn+vjcVlAgLZL&#10;ErtN5xlXOu+YH2KN9frbaXvMULqkrtKz26wRfFDqNn0gK2U5dKPVe7wIrpyrn2oWV7wmYPMqqWTZ&#10;YjXmmb//BF/GGGJMI67UF3F03uPzaqeQSEOND+y3HRtra6Dw9N7eD+/uT9sU5fXEA7vuOqyxvP7O&#10;O7CZS74E9/z6DRJTbfMAwH0Y3EE0Rrz3BOeIURmXZZLSNYZZ0zKuyrk/1YKYQ5Vr8qa3+iU11zqv&#10;eI0UNkXynr0VYsg1uqHVgOm6RHHNGYFei3K6sPc9iDxkgN+KwO6nGm30aFTGo5JJNWJvNh1GYdOu&#10;ZdYlFZ1JVbE6HrNf1/gQ/t6oLDDm5OsiKkrsOt5y912cmkzYns2e0yrw7QDuBng/8HmLX1ycmRpj&#10;Uq3WtThjh9rYCHTBM6JMEUNhVJXzFDyPuVwmfURVShG8AQ0HrYuCRpqQ6m9IG1QxZxFZTe34Gz0r&#10;pWrwQ+agixE8WxFfT1p/0m5tSDNuZ13WgEsd49Z7uhjRqJTOcXZjg7ppeXp399cM8gujsjzxAwUR&#10;YXtW88ozZ3jg3Fn2MqHouVy3A7gBfqUHd2JZuZwyz7XToirBB2xpM+MsYFQIIbK7P2V9ZYIRk72p&#10;E2B7Da9+9tv6kMwCRYa0sV8DtVjaEGmCp8jfk35vcv4UOLC0sQhuU5ZARahnRO8TqId0PHfReQZp&#10;pxN4xZjGjCt5c22vrrmyv8+s7YYtMMk8g71Z8gyfte3/HIZNvRMMbGC/bVmpKt74ijvpYriu7vjt&#10;Cu5fWDwR05Zm4n33Tpq9bI9ksgtKVihNjpmp7jOEEIf97cIkZRefF1LaGDE+UFoz7JAH9VTOUhhL&#10;aQ1NXi7pF1iMMVhMauyhR1hfGgIaAraqYDRCZ7MB2BoPmhXeWjW3MBmNMMYwa1su7e7lZlLa2pN8&#10;uF7d2+OpqKyMqk8BP+xjRE5wI61/XbO24ze96n4mZclOXT+vod7tAu6fXSxfe/6393M3sF5JpOk8&#10;Lo/IQkiz7tb7uQjfQtT1qhQKZa69Q56jx7wXbjVvinkQl5YxSmOpvcfnk1hiwEukco4YYt6vlsxx&#10;z/vJXZeVUgU3HhPaFm3bec19C0TsXhWnT1uqosRaS911XN5LEbvnI6BpCjFtWmZN22daf7zqR2Un&#10;/L24vLfHFz70IK88e4or0/p5T+tvF3B/EPgkcBd5R9kag7WG0PkDkS9kgPU74C5TRUXMYD3kenKL&#10;Sc2yyjkKZwmdDgAvrEWNYmNWb/GpwytmniX0u9VBI3ttmzMBkCzY1NM+NURC02BcgViDLSvUOWLb&#10;Xsd8/GQAO5L+rw358wiBrlH2ZjW7s9nwOSRDiSTZ7POY0cAHfIj/0of2ZGcrIjy5s8vDFy/w5nvu&#10;Zq+5NvV5Ce6D108C3wLkOSmDScHiTaaSml82p+R121IVBVGTK4gP0LQdzlmKXPMm/bQkhdyFmFVe&#10;FCMGIymi9/a0Lkf+VEflxRNNyxldDIQ20hlDYU32AU/sN+06QgiJ3eYcxjrUhudEX71JOkUHFFO7&#10;kF53v2/fZbmmxofBOcVaOxx007Zjb1anzxDtV2q/yYicaD6aiLA9nXF+Y40v/4zXEUnZiXkBB/ft&#10;BO5/14M7ATxmlwo54Cyi2UsLk0cRMe06V+KyWV0c+OYhRMxI8jJDWv8MkmomERK4jeAwhJjkhG1M&#10;5AwlKWmMCpe21IwhhPQ9SboosdoKYwj5VDeAbxqcgpgshfwC5JxeunRbDjTKUs9CiRqpfcBngcag&#10;cymMRDTqpZOFNnhCCOzNZjRdl7KrRGL5x8AvnuR03IiwU9cUzvJ1b30zq6OSK/uzFwTs2w3c/54k&#10;C+a0d7rIoXqw5SW5VqS0OWudm1R716rD2qExhs57gkZa7xObyhqMGJxJ4E5cYHA2LXqoBnxeI3XW&#10;UDmXanwfiFZxxlKY/nuTdJGPkVHhkJwVqCb3yrqp5w25BQO94WaQ/HOymONgW3QoxdNDINQbDmYd&#10;Mhsf0mtPpgjpvV3Ube+BLcOBC23b0W/zTZtmqK97Oayo+lSM8fef6JIkE1VUlS9//es4uzrh8n79&#10;goF9u4F7B/gPIvKVIfYSu3OJY9XEZXY2MaN0QXAuNdciIcRBeijNsFOnfNY0aFFQ5dXE1Fwju4im&#10;iG7z+KqP6iJClTXUOx9RmxpuSQ9MMZLS+Lr1lIVFYxr7GGuJISS9NnqXUT1Qxzsnc131ON+fOAzg&#10;wTL4mJ7cs/XpFn+WLPylBNqUWvuY+gkxJjVUXZjTy0KKvvh8bDbz67yn6TqcNWhMjc702iwiprdH&#10;+poAKie055CkopXduuHLXv9aPuPiOZ6c1jeshXI7gRvg+4CvhLTgUbhUy+X0bhiBzTvri4y09Hd8&#10;iITOMyqKJMQQY+I8dx0mizcYI/lwSLP0IPO97xAjbYi4LIGcKKvpZ0fA5Y6wJX1/58OQQSjKftPm&#10;UZAMflnOGNoY6HJ0lBDSIRCzyGNeTS1s6tSjUORMY3AJyVtY6TAyWfhRFuLvXPWkdw7tbXf7zMf7&#10;9H4gZJfUeNDad4Hdd/gml0H7PNJ1KQU3AnWTpgJpI8yRm+V0MfwljLyzsMWJvRlVlav7Uz7ngft5&#10;072v4Om65cbp3d5+4P6/gasishljQLBYmzvjJNOBsiyRfGMvqn6IpHq88x4jhsZ3dN4jYmg6T0vq&#10;wIcc/a2kU7m/kfum2gAYhUDEYqgKh2TH0U5TCl4aizNCMHFgv/XChkYsgUhpDM4kUQgjwmpVUnce&#10;33mcgkraHgv5AOjyjN4gTFuPkSSE0C9YlM5m5l5yYcHIwJsP2aiwfz29MkuRZaFbH7Kv+Xy1dhHE&#10;17phe6Zgb/nUdO3wvTHLK1lrKVw6rOq2wwf/08aYPwcQCCfyRhQRntrZ4zNecZG3PfwAe60f+A8s&#10;wf28rgj8I+BPqCbJmtKlHWAyW631nqosEoiCLNykuS4MHmsdEtIta3L+2nrP1BjWJuM8H3cJWP08&#10;Oz+B/r9N/pmKIjmS9hE8hEijUFlLaW1qJsWIZjBLTsa7EAfWXErx+3Q/1fOVgRbQzOYKef9cJdW1&#10;fWodNGYftTT+6zXd+9l9YZJ/mAjYHFqMSaPBuktU0JAtgmM+uY7zVzt8cwODFVDILD3VrLIaA9ZY&#10;yiIdPm0WZPTBXwox/rZ4gmf7RoRLe/tc3NzgS17zamofU+Z3g8sLw+13/e3FtAhJ0aPfFe58oPMh&#10;zcKzJeziTRo1RS0zcMaTB1nfQbcilDZ11nuBh+NqVZ9HPl2INDmdlVyfI5IcUkJIkTYbKWivHR4D&#10;Qmo6+WR4N2iHm6x51juASH59IcydUnyIQ3rdhYAYixjDrPPMOp+UTbNriI8xgV9S/d7FMDxfhQPA&#10;XgRufIaI1e/Qz9qWad3QtGnMF6NSOJuypPw6fEhp+qxtmbUtIcYvFpET69wpIlza2+P8+hpf+9Y3&#10;Ya15XrzxJbiPvz4NfP+wedT55KBhTG6yJYlcl5U9nHUHOks6uIloZrl56rbF5sibZrAJSD5G4qIf&#10;txyMZH26HTLI+9TbpIw47Yrnrw+HUW9amDXVjaRd8Z6bbjKwrDHU3udI2JcVaazU64/7nqaZG11F&#10;UQwm9tZIer45ipvc6PIZyOkQ6JK2+yBJNbdd6v3DzEK/wVmDaqTtwZw13sdFQeWS1FXrPW2ecfsY&#10;2a9rZm3bH5RfIyLvPckR++r+lPPr6/zXn/NWVquSnVl9wyP27QxugD8174KnKGQzuE1uenU+jWFG&#10;ZTEwyQ4AnNTkKZ2j8yGpgmZDQWeTy0XUmMdiXbYHfobxEb3Dhy4sn6TMoE/l+000yal4P1rrDxrJ&#10;QhNGWBiTJUCX1mU7pDi4kva1s8/rrS5TPq1ziLFJr8z2NXG2DuzT8h68zBVmehlkY+bWx7JgUtBH&#10;aWfSbvtqVeWIlbrqddcNHukpg/JZUEMQkT8M/MhJBvaV/Skb4xG/+3PewqQsuDKdvWjAvp3B/Sng&#10;7/X/4XP6u+g5VbcJkM5aisLlZhZDh9rn5kfhLIV1g0f0tGlofVLw6kWPC5v+/qxpsurLvObUA93T&#10;eeNt7j12sJu8eMj0s2EfUkOqC3GwPuo31kKO/M4Yimx8OHKJODOMs7LaSde2mDzH96qEmEQZe8eV&#10;XurZ59p9sa7uD6P+ucf86upssbs7m7E3q/PiDdTes1c37NU1V6czpk07LLlpBvvCtOIvAv/7SQb2&#10;bp1S79/2xtezUZUvOrBvx4ba4vXHgW8VkXHfsOk9uHsQNW1H4VyS+4l6QOY4hEAIFmstk1GJ1ooP&#10;gSv7U0RgfTymMJYm+EFqSbP0Sz+n7ZlxsiC436exgYPuJj2llYVIaSV3y3Nk7X+emkWzw2Qt3IbU&#10;5a9cknRSm+p1n8kkmrXlkuxyrzCTWn59BkH/81WzqKMceD7khZegmufUnrbrhgO0Hx2mJloiAClK&#10;YV2yTc49gJAbiKmvoX8jhPgXXo5Zdr9fEA9vmT3H59JlotPveOtncu/pLS7tv/jAvt3BPQO+DfhB&#10;6YX3D522iaDSMqmqwQ0z5HXLqCkqjUSoCseoLJg2iYnWLaT6lXPs1DVYxygL+O3XNUYMZeGyxva8&#10;0SYyzx66Qzu8eujfI4pqMvczknbQQ0y1tM19AUQygCOFTUD2mkQjbHYxNQvNOtPPpvux1jE3fD+m&#10;6sEuPVcgJlDXbUfdNHRx3oiLw3uaGpaQDSKcS5mNSQ3J/uc7aymd/dutD/+jJ75kvPGQR4fkMd+o&#10;qiiK4kBD7Lnszasq07bjCx98JQ+dO8NT05qX6qC6ncEN8EPAtwJvO3ZcY4SmbTMBxA2pcZ8uhlxP&#10;JxuhPLZSZb9uscawPh6nNUVg1jR03iaChw+IRHwMVFGH9D6RaIQo+WvW5DT7+Dpdcz1u+uaatQTR&#10;oRaXQ008nz3MAOroF15LnwWYA1JPaVbPQF0NIQ4CCYs3qM+H2X7d0HbdvFOfddDItflQjmTA93LE&#10;RoS2y1Hc9SWQ/nUR8yd5kefYeshjbFRVrK6ssDIaUVUVxtphiah/3c9FeDGNQ4Wz6+vstv4lvblv&#10;d3ADfC3JuGDl2EZXf+MpR9ROJI+Y6q7N3t4GaywQ2JnOQGF9ktJzL2Hoqo9HVTI/UB06weOqTC4S&#10;0VOIwxjJrih+UPs87vIhDqupfUo/Klxi0qnmfgJD57t3XEld+JiN6x1hYUrgcs2dlGVSM7HznjID&#10;0ceA9xGfG4lN1w3zcVkQobhmCpsNBKqySLRe6e2FXb/l9WeDxu/SG7wK0pdCcYEK66xlPB6zkh+r&#10;KysYY5OfXEivrxdlfF7gzjTcuutYL8sluF/ia5dESX3HcY0QYy0+BNpjJGX7VLpuO0Zlme2FIOYO&#10;8U5dg8CplRWqsmBnOqPuOqZ1TdTECBMSw2xvNktEDhGcD6yOUgovpOUTH+fsNha6071tYdc3+Gza&#10;LiucRXwg5puxzWKCMWriZ5Nu7C4kEUJjBGcdjQ/DKKr/e5F0SPSjs7ptMy32IKDtgryRLiyqyIGt&#10;sIhzllFZDl1+SM4iaRSn/20I8e9bsenPc/9A5Dp7v/lDiTHgfTpATe7WG5NLofGY0WjEqKowxrC+&#10;usbqqAJNmnn7dZOnJSdbumoJ7nT9p9xg+xsH+yYy1H9DBDx2jCW0XYezdqjb+zHRXjYgqArHpCqo&#10;ioK9ejbI9NrsoAGJWmlEqKWjbpPwwNqoYlSWxOhpsjB/v9+8qBfW5HS4MJaocfDU6rnnxYJRQus9&#10;zlr2ZjOstURJenEgw88xRoYmos1z8R7MLID2OED3B6MbgJlWPROfPwlb6HB4Cs4VxBjY2dn+yhjj&#10;24tybvrnfSB4j15PnZrT/RADhStYX19PmYhNhgU2TwmKwlG4AucsddMml9C2PbBkcytcS3DPr78J&#10;vAr4AwebR0lzzZrjPcP6zFNJixPWplFSyJFUFbZnM8rWsjEZY61ldTymdJ69us789LwNhQ5bZLO2&#10;HRhriXiSfn6TdcSMMMzl+1SxaTta6ZLoYoxUZUHpHI3vcMbmBl+RCC55zdCaRBxRTQScPmKbYf1U&#10;aTMpp5/v5/8diWz9nNvZRBvtR2M+RHxIVrOj3q0zk3tEDHXTsLtzlel0+vnO2bebmR2ykutG2wL3&#10;f2vrFBcv3kVVVVix+OCTPJMIXdMRY6DtIOToborilryhl+A+eP1B4DTwO/vxkzNkgAsmd9SvLUMs&#10;A9gEhlq5t8G9Op2xtbqSiC7ZxGCvbhKtkkQ6SHvkMnSw9+qaiLIxHrM6qpIEc9uxn7v4MXaJompS&#10;dmHzLnTMDS6t0igG/AHHk36Fcnc6OzI7dzaN/5LjR6aqZq45mRSTGlBz8PUU3oE4kymmIc4bVoPP&#10;V569x6h0bc3e7jZt2zAajb9zZXX1F1T13+ii7fH11La5Z3Dx1GnOnj2XyoiuI0jIGY6kBp9GjMqt&#10;qCm5BPd1XL+LtD322/tOsOtVUEUweYNMrtG9FhFK55DCUbfdvFbPAL+yt8/myoS18Yi6TQ03a4T9&#10;uh22uw5HxP06GcufWllhVDgKYxlXJXt1Mxgb+gyYLndk+0747nQ6PNteWabnm/tD0sx9GtIn19aY&#10;Qcd9EJHMdXeIbjBZ6Fl1gmTOueY99cQyU0364i6v2IJBY6DrWqbTPYL3lGXF2uoaK6tr328LdzrG&#10;OLtOVOd9dmEymbC6spJ01tp2+Nxu12sJ7uOv3wH8C+Cb0ggoDN1olZ5aqsfdZ4NoX09nFZGByNHP&#10;eS/v7NF6z7gqU5o8Sd+7XzcLI6yF3WfV9GchslKVjIqCSa5L95sm00lTeRBt6vT2Zoea/dD6A6i3&#10;G15UQeFQAhxVs5VxHJ5Dr0DTm/ApmZLaL6Boal7F3D/o5+DkVHxSVRn4Qtu21PUUVHHW0mhkdTzm&#10;gQceIsQ4vnL1yvdWZfVNkjrn18L0wMW3eUphrSX4QNSI3A6heQnu5319M/AU6B91NkWdmEdLgizo&#10;nB+M3iEmA8GqKLB2DvJE0GBgqu1MZ8zajo3JmFFRsDYeY8SwM5ulXelD3WYrqdlVdx1roxHrWcml&#10;KlbYr9vk1ww4J0S1lC7Om2DxIC9+MfMY+groge03HwNd3jhDGRpj/ff39BbNEb5/7Yv1twLGpugf&#10;NW167ezsUE/3E3mlKFENiDGsrK4xGo3S9CDGb+x897cka6MdTJNkGEuOi8Q9aELaBQghHGjwLcG9&#10;vJ7p+mOoPKLwPf0IqXQF02yhKovLJBxUK2m6joLUnXWZoNIzsHpeduc929MZbRlYqUqqsmAlL5yE&#10;rGQy369Oq5+gTNuW1nvWxyNWRhWVswhJj61XhDHGUBigl23K3e9hVTXGAaD9wRPzYdCDUxabVQtl&#10;x9xuKbHjkuBFUmg9IuOE4FWpp1Nm033aeoaxZsHwwbCysoqxhitXr7C6ssrqZIWmbf5p57s3ijHI&#10;ofdYY2RcFKwUlmkXmHX+gGrO8lqC+/qasMLfab1/f1W4HzBSnDdZBsln66DF0VCf6vYA6HxAHBls&#10;ku2JdCFFTnXvfl1nCWWHc47SFESnA6hD5mH3IOwPj21V6syJT/RNT+t91kfPo6gs/QSCtZIPiIUZ&#10;ee6A91lJuEYLSxZSYSCD2lIVycerbrsjlBOT6/X9vV3aOmUk1tokH+09trRMJpPh4KibBucck/GE&#10;oijeYK39CoS39z84ebGByUaIMe+SL68luJ/3ZUR+IoT4uqZt/0FRuK8tbFokGVZFnUvNqZ6WGuMQ&#10;adoudamHenUBPP1aZhJtyB1l56mKYqi1TbYs6o0Qmi75UxtrE1OsDnn/2gyHgaIQGEgxXWZWSR6r&#10;ITposC0upDwTUHrPbJt9s601eY21H3XNWXQmHya+a2jrGb7rEnuvn+lHRZxhvDJJ66s+qdt47+k6&#10;T2MaCldgjPxtVd4+ZBPogXJCl4H6mcHdxcjI2gXN6OV1fASXSz6ErzPGfKO15m+WhTvfZcWSXszP&#10;GDs0r3xml/VLJr3+2HGLIItf9z4MckiJL26Gw0EQqrLAdHkWnWWZNf++PtU4fM8vHjZy+HcvxGaR&#10;aw+enDWURZHpqZaQS4eeV957r4HgfUvX1PhMxDGDYmzuwhcF5agavt9lWquxWTI6BqqyZDKePIDw&#10;96LG/7Z/j5Z36XMISqdHFVMflu/E9QEc4Ad8CA+B/G9FUaS0tB/7ZBZbP+te/HvXWw9KJr7EGJPP&#10;WJe2rGZ1k0QfMvmjFw60g2pKApc9xvFTFlRRDvz7Qu1xrafX01xTJDV5QaQeSgmfrYStsXjfMdvf&#10;Zba3Q9c2iTraO5fmXfDxZEJZlqj221dpgcRYi5Gk1BJjpOu6vLQjf9AY8x8RVnUZgJ47uOtnWExY&#10;Xkcva+y2tfaPGmtfB/LdRmTb5T3ppusS6+ka7+cwSnqGG7UngfRiCIPeWW6Y9csivchED/bewNDm&#10;evjZPtNF4sk1n0v+/V1/0DTt8BxsFqHwXctsfyeDOtFtjbEHXq9xjmo0St31vObqM0tO+9HVAnc+&#10;hEjT+4FZ+6Ui5leB1y3vvueQlgdVJHYEb7BFueBScZtfi+Mf+pQ7RcfgfbLibZtfQ+MfKYvydxvn&#10;Nopc3oQYk83uMVfh3CB+0Kfu8izgWpxFD59PPJBNDNFbROd01qxeevSASWl2IpUY8B0+PHNUDFl/&#10;XRaMEVI93STud/btWlzw0BzVi7IcOvghO5ymEiSRV0TMMF7sF2lMZpzN6jptaoncp9b+okG/XjX+&#10;6+VNej0NtXzzzvZ3GU1WcUXBMv3JtXLwAyHCxyYRNmKkbRti7M0CzNu7rrtgjVAUJcbaNDWWPnrN&#10;I3Wvu2bznrO3NtWYYYFoInJNRvUBqx45Wlf3qqyq8cgM/nBm0HfHCwPXstDro6kgWZUkcbGD7wi+&#10;m/cRFsZVi9HaOkdRFDiXShf6780HxKLwgfeeqkorkaK98kwAn3bqy6IApFAj/0pU/ucY459f4vs6&#10;uuWS56f1/i42m9QtrxR5VBPlo7fISTxzgzEWY/g64LclySVQBOM9MQaCJpUR64p0I/ee4FnjzBjD&#10;xDm8c7RZRTTm5tziLFmeg3tl31g7Tp/tuPIghGSbpEPdLQPQNR9kMXpC8MTgCfm19feMOUTv7EHt&#10;cre/KFKdrqQlF12s//P0wPvEjR+PJxxxXM3vR9M2qXwwhjZGSmP+nLPyGcTwjQrT5Z36DODuP6yo&#10;keD9MuOZd5KGNFPEHhdI/9FiatxlAomIEEOX3DOMYIzDOJvMDIyhNZZxVWUeN4zyLnGMIdNPZaip&#10;47PU59do+h15qsOXe1prNkSIWRttrheW9rQ1hPm/5wNOZF5LH3dYABRFMdTWIfPKNYnAHzgM+pQ9&#10;qhK7jqoMR5bA0qgu4LskIV0Uc/eWwprfLkZ+FR9+V1T9xeUN+wzgPsw1Xqblh96XoyD674Gto53u&#10;nIKLoT8PYgyEpqPLABFjaGbTFNltkhCuqgprLFWRDApN3sVOBglxPup6jucTCxY/ffNKe7O+nMpr&#10;9sfWvITST+OH2bjYZ8wA+oZemcUPegGHfvU1OzwMPID+AOxn5yh0vsu19sH7L5k9ePZnUzbdGoXN&#10;04moOCP3r1TVe1offt+e7/5xaZfU04Pgzvdu2UvALMH9rJhXoGvbP329lMfDANEclfvOMpKFAl0B&#10;IlRlObhhIgzzZOEag+i8GTX/5wKZRXUOZl38syE9yR+5LNTY13Fw9KDOYgiD/XFOt0NvWNCrvhRF&#10;dnBJtXbwnkjWJM82ySGE1NTVcKRJ0HYtTdNQrSRL4y5GBMPYWTZXJt/rY/zs1vvfZ5bc8kORWyNk&#10;Ifzl9eyXEflqyvJM1zSDW8dz69X1c+/5jZjYWR0iMJtNj4zCuM7UXA9U23KkEZfwa55X5TU8jxx9&#10;y6oahBD7pp7pD7x8SBljcYNwQ8okQgyIESx2KAdUleA7OCScoFlzvXQlddNgjWFlPMaK4DXShqQ1&#10;d3Zt9duf2t17a9T4jQK/drNVeFVWwnkJOfAj19eT1pplqX2dH5Qx5huykB9t2w7p5gs6MA7JFcGc&#10;x31gBnx91cSNfc0LqXffGOwVQYuiGJ5nTz4pypKiLJNjSeaA981Izfve/Wisr/8RmGXZp7QtNm/0&#10;VUXBuKqomwbNB0hhDNPgIQQKK4wLx9bqyhu2Z7P3BR9+v6p+r/Lyt4/S9CPyyNUdtsZjKudosvrO&#10;i3xFF5OB1PBhLa9nxyHwJanxOO/63ugb4mU/xBYWYnp5X5tlneYLLWldM+Qd9v4AcM5hjc0sNB0E&#10;Dq0RosnLpVEHVdF+/DedTTHGsLFRpq/lRZOqKPAhUpYllbMYFCug1jLzgdpHbCGsFhbVEfud/0dR&#10;9Yuixu8QdO/lfi8ra3nkyjZRlbdevAAvDcBblz7IY1wVltexoIsxvt6InDF5kaOPZkNnmJM9bFhU&#10;XTHGYJ3L1NBsXOA9ZVWlUkIkTQgEXFFQlEnA3+a62to5qaVXZ0mjt9S8SyaK9WACUJYVPnhm9YzJ&#10;eJJcSfPmV5nHaoih9pHSQuUc4oQmBGYeVpxloypxRrDwDW0IX9C27bdHjT9meHmD12pV8rGr2wjw&#10;losXUGdp/YvLDHU9E2tZb18XujHGvKF3qOytgCDd3CEb1w11+AEJ4psc0L3Sq3NDJ9sVBa4okhZZ&#10;PvxjjHRtS4yBoihZXVlhNBpTVSPKsswGhSGpjLq5SGJvy+ODxxqHsYLv0kHRNDVtm7Tf0+/z+NJj&#10;jSWEkJxdqipxz9Fk76uKxEhhBCMpggeF9cKyXhRUxrLX+bunxvxo0zZ/PYTwJ+3L+DkIsFZVPHJ1&#10;BzLAxQmNDy9aD9v1qaUsu4zXWxs/KNleVoyB3ksqj3UObF7lZYlFAYSbSVRgrhluB0ppH60HR5Wm&#10;GZ6zLIC/qirW1tYpy2pOLY2RlWrE+njCbj1jZzZNO+tZDUZI4ouaJYtFhLIok0SSSSqlaefb4DuP&#10;rVJ937Qt+3XN2ng8KNkkRZnkOGhFGFmLj5GpD0ycZewsVpI2/NTaP1G3zVe03v+hoPE/vVxRPAG8&#10;zAAX3nLnecgiGy/GPeGE57a1tLx4hbE2dYpJnGt8l/XKFJfn2BojOJe7w3EwD1y0JLoRtfph76pn&#10;/RwzSKVvaC007fqDqO94W+fwWb6JTBkdj8eURWqY2SwQITHVzBsrq7zqwkXKoiCGyCNPPs7Hn77E&#10;g+cusDmZ8OjTl7myv5/YbiHkejrV165wA/ElBE8/orM2DXR29/eJMbIxmQyHaBciRRbCKCTNxLuo&#10;7HWBkVNKI0xEsIVjUrjX7tT1O6ZN8z2q/ClVnb28AL8KaE7ReVFSdOdjpAmBatlQO5CmOmNwCxa1&#10;C9fZPu3WGHHOsbKySsw0yZjXPpXebihQluXA+xZjEmDyppTkVPdIzduvSqYvDml+332WBZXUvnvd&#10;p77H8dMXb5yePNKzxExOh0OePy9a7Rhr0KiUZZmF/F2K7JlFF0mqLG0InF5dp3QFe3XNpCi47/Rp&#10;1kvHnVunqIqCtdGIDz/5ZGqajSc8tbPNE1cuJ6OCoiQGJUqgTaueqRPfdRSZzjrNo8eNlZUk/JDr&#10;cWfm/PbKphn41Ac6IzgxFNZQADIeMS6K/+9+03xN4/13RtUfetkAXi6k6HdeQLjxKbqrrGW1KJi4&#10;pSjL4ptfh5BM9o6+25uL32izE6QPAR/8XOY3L+D0Ke4AugWW1tCRNobY1/EZbMZagu8GuqfvOlxR&#10;DADu2V+a2/fIXOv8uKbe4d+vMaZGWb+1JUmCqX++IkLQiLMF5aigKEqqoiSi2b0zRcwLq2tc2NhM&#10;hohFifcdpREkdJTWcO/pM7TBs1/PKIzlwXMXaBWcs5zf2EBU+fhTTzDJozNFqZsa7/v30h7Qp5u2&#10;LVGVzZUVirxmGzUtm/SvuTAGl2WcW43UmkwNnYHSGqQs7ymc/cEuxN/bxu4vRNWfeRnaN/MUXYS3&#10;XMwperhxjqbygUc+lpoTS0wP13pZ8AtPXeZdTzzFVlUejt6/DLwh0cGEalQNN3WdvcESb/sowPoo&#10;vBh1BxJIr9bSc9PzbNhZh/dpR7yvgxfT+h6s/YZWb4VrmIsaDtnIwtxZ8siqj5CuKAghDFlEz2Gr&#10;iopqNAIxGGuYVCPOrm0wa2Y0PvCGu+7EWUcXFNRjNSQV8ezxHZiXDU7Sco1XaFUZuwIBfvbDH+Lq&#10;3i6jokgd9KbGGENVVlhrKctqeK7k92ZclqxPJhQ2qdL2BoYqGegChtR466LS5feqSKlSch+JaUfd&#10;GPuvEL5bY/wvYkzyVcteYYvSU8/HCPBZs0Rgt2m4b2uDt1y8QOsD7Q3SV3CVtXMv5+WVb0LDZ5za&#10;4te3d9jvPGN3oGQpFjNla2yup5NrplkQCdZnSPs5FG37Gjdmf+i+1hUSe23RBF4PZRRxAfDkSN4f&#10;En2E7sUb3BDtFogkIsPMeXiRtkjlBIpzBafW12k7z7mNLe7a3EBCS+M9QWG3bnECE6ODEkyrmfCD&#10;EmV+IztRnIBViKFjbTzi3tNn+KX93cTQM8J4NKbrugQwEerZjLKqqKoqvQZr8SGyM5sxKorBk8wa&#10;g2j/HkPMoheVFUxMdsdek4VB8AEhsjYeYcV8XeP91wVjfiLE+EMxxn+nqo+/FH2olKKXPHJlBzRF&#10;cJEbk6I7HyN+iecDV+MDp0cVr93a5Kce+zSTbFx39GNhWJVUjchzzX8WjPMW95o1RoocxbquG4Bp&#10;FqI6vXZbNh/sjQEXd6ZtjtSy8LXBYneBQ77Y3Os3vyaTlSFtf+COu9hcWUlGBySv8YmD1cIxC4GR&#10;gUJS6tunnJIa2VjJpyHpv/syopQEvrbruGNzgw99uqLxHpdfn7WW1reI76jKKrulxKzkmvTQFWHW&#10;dZTGzEUlF/sWOX/STHqxktL1YAytCI4kF+2MYMqSqPolnfdfEkKoVeO/9jF+t6r+/IsNchHJKfo2&#10;IvDmizemi76cf13jzd73gVdvbnB2PDqsMdf0t2oibBi6rhuIGIvjneeTovVWs8baQTjDZ/9rcg1/&#10;ICvo0/IYB8UTVxQUVYUrUvNrEeRD1nBI7mmYmAhUff0rcPeZ85xZW6PNvl9WI6tWKUjLKKXAqoXx&#10;AsAFKA1M8teyBx82p+aSv2Zy1jEqHHefPpNdSf1waJVFRdM0qYwA2rYZ3ufeaNGIoQ6Bp/f22M+O&#10;qsNEYji4ek69YkjPaZxXcFPzs1eBgVFRsLmyMlqfTL5xVBQ/p8o/CzGefqm66B+9cpX3PPYEhbXZ&#10;n12X4L7RVx0Cm2XJa7Y2k8bc/I+m87Q8RbmecaU5hXVFgXX2WQ+QI37fqoNCScgGBi6LZ/T1pm/b&#10;gQbas8estWk0lZVPiiqB02VRw8XfeS1tNVXFWMOoHFFVFUEjq9WY02tr1F2XrINQxibVrTLUofOb&#10;SA/dWHL4IQf/rD8IWu/5jFfcxb1nztKGkJlpAWuS9e6snjGdzpjNZtT1bDiUWt+hmmyBuxi5tLvL&#10;zmx2QOBisF5QMvDn9bPrlWoP2UM5Y5iUJVurq5xeW/1vxkXxflV924utUNSn6B+9ss17HnuC0llK&#10;Z3m+v3YJ7md4o/e6joc3N7hjZcxsvk+9fRCcub7OKia2b449S9Pl2Bslp949wPsO92gyoRqNUuMr&#10;R9WiLBnnr1ejUQK3tQnwkpRinCvSnri1oMngviornCuOjMZSzZoOByXtkq+NxxTW0YWYNpsEKsN8&#10;1Md8BVaPyUL00Pt5XIJpk+QKUeHs+galS+WI957Ot3nfvSDEpNPWNDXed3MdtyxIWbqCsijYrWu2&#10;p1N83qnP1mgEOADg3h65yIdf/2nFXgOPJCC5PplwZn39XFUUP6qq//WL3ZnqU/Qe4JW1lO757S8s&#10;51/PcPkYqaxlbC2X52/upcMgDT6g2T0TGDrPnXbHRknJ6WTPnT78wfUHhz2k972o/z0qK8qypG4b&#10;fG8hJPMxmsvNOdDUoPIdMURCnJcPmkPaAekjhFNr65zb2KR0Ra6D0xhpxaS09oX2iuNCVOkjvw/J&#10;jKG0llaBrAKTOuUG7zV3+e2gHtOPE7ueN2AsMYbke55NEydliRWyCSF5533eEbVGMNpH7wPdlNTX&#10;yKPNrdVVnt7b+6HO+8cVfkpe5MCSIvhVBPjMO84RreLjc5tqLcH9DPXvSlHwqf19Hp/OGM9JPo8P&#10;gNO5KmoSQkz+2kIS2H+2EzrqUWCXZTnsPPca5YcPE2stZVVismqosxYxSTTBFcWgMb4omzQejVGF&#10;rmuZ5dS2B7hZEC1cnUy47/wdjIuCaddBDExsqpWdvHBgL0b6RecV0cjYGsbViLptCVn2OHiPFG5Y&#10;RoE08++MwbmCnsnmQ0B6otD/n70/D7Msze/6wM+7nOWuEblVZVV1VfVW6r1bLQmQkGQeyUgIW8gM&#10;g/TAGA0yMBjb2HieGQt75sHjweOZgccaYBhAZjcCJJB4BAYjIQFCQiBQq9VaelN3VXVX15KVlUtk&#10;xN3OOe82f7zve+65kRGZVdVV1Z2VcfqJrsyMiBs37j2/97d9F6JponGWzjrGVdln6JDan+2fiajC&#10;pLpqj+EEorNJtGUexSHnjwEPAK8r20yKGOBP3rxFqRQfunyJRdu9op3WWXDfpV/59OERrXOMVD8x&#10;/0IfnEkJFUFvtJd9MdypskgDCaP+VheDsjyV5CZEEY1TlFcgHg4Q0EVJVVYUGT2WobBp+Na2LYFA&#10;oaKskw+xvPU99t1RljVKKS7O9yi1Ztm2KOgDW74Or+2gG4lyy5Lo9LlaxrVigrf6EOmeUqhtv20M&#10;3geKgbiDD57gwtaTzEuWTcO6banLklFVIknZWgh8qiLEoExXMvIG7NYOpjeISGozo+D9nw3wH73e&#10;96ASgnld8eTNA/ZHNY/OZyza9mVP0M+C+5RrpDU325bPHS0Y7yrCPpX/4IKjEEWff6JkcBQsyAO3&#10;0ybi4ZhaypBq2YNY0hx36ANG+l7vIitrMi7S8Ezv9vNiCzMdj8dRVALQomA8GhGCp+06vHOURUlV&#10;xTJ/Phr3JawWcbL8etNYfUgTdWL5LAZe4LnCsdamTJ0OwaStFkLoJcLyGG2I4lNSYQksNxEcUihF&#10;oeMMQiZaqpYSJSRSBHQ6eFX/Hgdaa1htGuzWePB7gvf/FyHlldcbHiITKOpXXnyJ8xE+y8bal/V+&#10;nAX3aaemFPza4REra9kvd1Bqnx5Gar6ReqaSD3dkfokesZX348dJ+wP1lW3rN5ArDr2V0HBYlvnS&#10;t03Akz940EXfb0upKHScCzjo9dsKXURapQ/9dNsfK59fj3s5pAzqA2gZrYuc7LDWpEFfguCmv7dt&#10;gxpPKHSBtQZjTI9gOz4otM72a7GmbfBag4tYeOc9qijRSqGkoNYFhVJxCJcEI3OV0GaXVe/RhcZ5&#10;97+zpvs+8QZgO6UQHCzXfOy5F/j6tz3WA5/OgvtVXFpKVsbw6VuHrG1kKI21ooxspGeAZ4UQj4Yk&#10;s5Rpin3uuIPIYO6Zi0Jjjb2tD+8FDY5JLMmUwQqtqcqauq57sshpPyeiuTTJJrsP9jxJV8YgRNRC&#10;s85ShjhxjyqkUIqQ3FHi978e1KIUR5gQd+df+/hjfOrKi3z08IBSisFAMWZZ7z3WWFZhyageI4Sg&#10;M20aDMaC//i6L+Ptvfe4NDlXxEGZd5blZk0AyqKkLApqFauCuGeO5oyVil+LFJRKs+rMv2OM+b43&#10;QpAxEmIkT924wePn93l0fz+W52fB/covlyx7vvnhh7jeNFxrGq6uGw7allorKqU+JuHRsGNWr9Iw&#10;JyrbOO/umMGttbeVnyEEvPP9FF1JhZBRokhKkTTQJWVZopS+LbCP/zwpEyRTSkJnBtlc9Gsz4VzM&#10;lMFzYTqj0jp5fIMJWd389SnLsyuST8FWSMG0LHhkf59PlBW265Aq7JTbUkhQcYDWNJst3jw5o0ql&#10;KELRB/gun54ExnFMyqrvr2utaYxhtVmzaSWLdJjWWkV4qxAopakLDQiaziAEj5Vl9YZxMgoBxsPn&#10;Dw55dH+/5w6cBferKBNDgEcnY94xn2J94KDt+MzhIZ++dUjj/d+tpPyOYfksZZQict5hu+5OeueD&#10;Hvv2Utp5N9ALj0EoRWSAKa2oqjq6wpzw+Hl15vo2gcjs6okcoa8qVJIkNsHTGUNZFMwnk0Ffvw28&#10;1/N19mk1pdLfG2vRUlAXBYuu69sYlZpym8wStNY9m05IQWcc3nnKKpJ4pFDpMBQUukyve5q2e89h&#10;E3HpdXJqLVOANzaqzgQhWHYe4z2josQ6T6His2ytoe06PVx/viEBDjx19Spv3d/jsfPnesDOWXC/&#10;iqyyspZlMmCZFppvuPwg3/jwg/zKjYPpv3jhRcqBHLSSEqU0rnO3iTKoAeos39UyObzcaVUm5LbP&#10;dsEzqSaURbXzfUNmmE5lpHN+6wvuPULp/iYY2vtmnjRCpKGUSEi0LQY8d9ouJOjoa9R356ztQgxs&#10;JbezhSbZIUtBv4vvh4tKIiX9a5nbDCEEQcWdt7Wuf5YyvS+Zm17o2HpY74AIFdZaMRvVUXnGORZN&#10;x6LZQAg0naE1Npb9ibm3WK+x1rz4RnvqCSE4XK/51Wef5dFz+3cV5zwL7pfTE6YS14bAsweLv/aZ&#10;q9e/R6b9cMZou+CRJ9z2QwnfbcaKe+zjXz7Mmv2k2Ad8sGiV0WMh+XIrnE/46gQ7LYs4Na6qdAAE&#10;oqwRvp+6l1rhAzF4pELr2MtPqjqukgZPyobtGiykXvW1umFCCuw8lSfhv7UQtM5GkkpyLYXtwRir&#10;E7ED0Q158q11fA1Ch3W2L+WtbejS6lGqTRzQCWikYrVeMR+N2J9OmdcVe3VFKSW1Eqw7w6JpWK1X&#10;yfzR9zh3IcTPveEVZQiMy5Iv3LjB1aMjLs1mrNMW5Cy4X8UNWEnJtFC8uGnf+W+vXPuLn75+45uC&#10;9+xP6jTkCv1E87QKKfbHbmuvA6fuwX2Iw6w8WCuKgq5zSW5I9AdGbvaKomA8Gu8IG2a3khyU3nuo&#10;BcFqdEJrmR7D7RnXNXUSN+z79hCwAVofIadFYnq9Vk1mdgzOwJgA6JBgoj6W3nKwKuxfn4Eenez1&#10;1OJe2rbxEETsbhuyZZOSKjqXdE3kBISOQGCxPOKF69e4NJ+zN5kwG42ZVlWsWJymUlOOVoLletUz&#10;6hDir35Jhr1KsViteP7mAW85t8eqO/0tOQvuU4JagphqFVrn+cXrt/4Pv3j95p9fOa/ndY3wjuB3&#10;8eHeedBp+DV0CmHLTBrKI51WdgUf8CIrtIh+FWat2SnxI1ZcRaJIYo/1N37ie/uhj1dZosuSCs+m&#10;61i2bcyWUsZsl+cF3lGoLfOsDSCDQEXmxRcNZhn22Rn33XOwUz/skc+JwEe991+rlHrwpKFhfC10&#10;D4DpiSJpkLm7DtwSZnIr0rdOeVgXPC8eHHDjaMH52ZTpeIwUglGyQVJSEJyjiz35nwY+/6W6P5WU&#10;vHh4ROv8HddiZ8F9ws2nhGCiZHhh0/ILB0f/09Wm/YM6wJSQBAo8xlqEkhRlgfeuFxZQSuKcimuT&#10;lDXi9NzeJmZ42jPwfivkL6REF7onlezg0sOuump+/qUUaCnZON/jsH0AqSWlKkCAXm8SP3t7KLjk&#10;YaaTAMWwPG+CoJShZ3K90td0GNhD0ErOzS6AEwLTWcbj6cfOzWe//QtXroz2Z7P3hBDeD3w18B7g&#10;/SGEh+LGwQzanu0GwDubBm9Zjjmqrar0tVVVY7quB8GQsANlUaC0Zm0ty5sH1IWOqL/E/EsVwc9I&#10;Kf+P/kuoXlSVJYu2Yd12SbjCnQX33S4fkJWSfqoVv3xw9K6P3Fr8kBDiK+dKYhys1huQgrZt6ZoW&#10;pRVlXUE/nY6UiFgubm10ckBmEMnLGZxkckO+ccVg0m6tRSqBSD+rt+xhC6PMhAyXFWNEZkUJRmVF&#10;XVasu4ik66zppZdCag3UYABnA1hABEEZ4oR4F193h63DYHiWv0kOBnMhleL5d1s7z7K11x+//BZW&#10;m83maLn4xclo/IshhL8xuGffDbzde/9h7/07pJTvlVI+bp29KEQE7QwPUiFErHyUolAVMlUzla4Q&#10;iH4Cr5SMIBal6DAs2w6alqrQ0ZvMuf85hPA9hC+talFW4rkbDPUsuDNvIcCsUN75wD+/ev07nlxu&#10;frjWqqyk5Ohwgek6hFY0m00KLkXbtIwmcV8dnBswvKLChyd6Ww/1zdzL0McKAzM976NnutKxAhBC&#10;9c6fSsVDI5xAZdSDGUAp42FhQ6DznqnS7E0nrLqOpm3ojMFYi0oqrT545MCVNAdn42PvrdlmXyV2&#10;8dnDNRq5XM5DueMldAATwIUkzeQ9i87hQmj3pzO+5t0f4KOf+lUW6xWjus6/pwU+DnxcCPG/DPrw&#10;KfCY9/adEN4OvFUI8QQhPBjin/ecczq0zdbnTJbpIIZCx169Mx0FEamG1jjvmyDEj6+67vsrpf6J&#10;lDJyzu+B6yy40z041sr5EPjZ6zf/i08v1n/mfGISmUSntM7Rrtcx8ySvaWcMzXrDdG/We13bhGjL&#10;JXMI4HxAiPCKDAm2oBaXBmQJKVXpHjcdFV/kyTODXk4pqoG6ECmDGaNea01dlRhrsNbQmY6qKDHO&#10;Uqep+87UPz1u5wVCxsOkCyCTsqhMQZyHbnLIh8kHRNhWEgIwXrD28Sust7TOoZUkiPANNxaHjKqa&#10;9z3xbn71s59m06z7bcBJrxWRpfXJ9HG8ApoCe0KIh733D3nv94QQDwB7Wut5CL72QRQCKUIIrbHm&#10;SEn1HIJnlJQ/L4V8UZwsc/3lHdyFvL91T0Mg1Eq5xjn+6dUbf/xq1/2xS3UdEWFE0IQNAV1VGGsJ&#10;2Uw+Bflmtaaqq8ThjiIDUsqdldJwsPZKAhvoedkZJ12Gssc9y6RfNDTt8ykDaikopKBzkcZYSIEL&#10;AuOTFLCAUVWxblqcs7TGMglRt2vkHDodYMefsQM8Aj2Ygg1VV3KWzsakPqSyPmVon190BG0KbOcd&#10;jYlmgpEowj/XStMaw950xlsffgufePLT/a77VVzL9PH88HB1ziOV3w4uE8qtx//f45qhunH3twFg&#10;KSWHXcdPX7/1Jw+s+6/OD0giJpEFuiaZ1R3z4s5T1+XRgv0L5xFS9f337blUvIqDJ8JYdSwPe4WX&#10;6LTpd3TbttpoabruYygEEZ05SqmolaRxntY7SqUodcGoHuGdZd1umJoRVVmy7tpYGSTHFI4N18yg&#10;tBYi9cykbD0oufO/d0H0O+34OYHrS/5Al4aPWimMNS8tlos/kvH0Nw5uUpUle7M9DpdHvUPJa9KP&#10;Dabl/en4JhIB1j919cb9vvLChvAnmsB/NVWyv3FyYOdS29mTNWKVUnRNy+LwiPn+Hu4Um6C7Ze3j&#10;JXvPMnO+x5TvPk7Uz/bJHWVn/dOvhQIqZdvOByoZe/EQ4pBBAHVVQXBsDhpWmzWjqsIGT2M6pBC9&#10;Lvjw3m89mARplceCIgwOgS3KbTdmtiYD0UYngm2i19iV69dGN24d/J6qrv9moRTrtqXQmtlkihSC&#10;1WYdDzx11lHeNbjX97F1b0SW8UcLpb53UsSbOEM2bUI/DVVFzSloIKkUm2X0lp7OZz1y6mVPPhOE&#10;0h+bpmfDAp0CzFpLUXoUqn9u3jn8TjURp902JDlfKXDO43zAJKGCIqHtdPp8WZbMJlM2m00crMkI&#10;z7Te9/DaHfhqOjCGO65wLHKHAoXHp+r5zy5hs6WMlYfxjsaYWRDiB7RSFxDizwyN/2aTGVVZsdys&#10;aJrmRPTf2TUI7vI+fnF8CL+7Vur/3euhCIGxFmNtr+ZRJF/o5dFRXxKfVN5JJVkeLSDAZG8W++Q7&#10;0DH7sjCLIgpJwPfsJpGYTs45yqIAH/D4wTpJ4JIMcJHYSkP4ar86C7FPtSFQJeK/83GCrpSg8wGn&#10;NFVZcbQ4YrVZsz+b91a8MqmThMHPFaesHG6L4lPXE5Fr5oPHWEfnDC5kSG5gNh5TFsWf7qxthRDf&#10;n9sO6yxFUXCu2KepWharRZxuHxN8PLvyQO1+9AiLDhsf1lL+7SFLyzq3DeyUMaUQrJfLXoTwTv2b&#10;UorVYoEPnuneHKFkRK4df9F1DEaXes3INw4oqQneDMrXgLWGTRM9s3pLnUHZ3XRtlCAaDEbzfllL&#10;gUfSJdSWS9m8Z52lQVvn43RfaR2tcieTKPjftVBAVRQ9mswP7HxfeX+7hcN2CWjSmC4+L6V46aVr&#10;dKbjwUuXYuUEfyGE8KIQ4u9vxSri+bE3mzGua46WC5brFc5HrvvZNbjP3H1YlocQaiHEP81rJJ/c&#10;O7pkPieE6IX5N5v1DsPrbvBRpRSb5QpnHfNzeyitT+nXo7hAFjBURRLJTzJNQ3eR4ANBxpbBWNPz&#10;vKWUdF3Hutkwrsd9eRuFGrd9shz03VKAJjphhgBFKtOllNRlRdu1NG3HZDSis6YnxiglKaTa8s/Z&#10;staGU3VxfDqVgtolyWDn4+tsnesHaUVZcuvWAavNmr3ZrD8ATfRH+9FC6/eGED61U3V5T1mUPHjx&#10;EtP1hBuHB3RJ0/1NNhc7C+5X0mdLIf4XKcR5nwZSMWiijY+SkqqKjiFSRqaReCWtS2IndU3LwbUb&#10;zPbnVHU9YDBtDwghBiIN3iOE7w+IYc/uvCOYGFBeKXzwaLHVdWvblkLpRI6QPZzTh+hRHbRkZVwU&#10;RnQQpI+eXiLixqUQ6KT7baylNTG4pZBY71l1TULZCSpd9BWNRiHZIqUimCQ33BFFFVJ531lLa02v&#10;C56x9+N6xK3DW1y9epX9vT3Go1E0MkxSUiOlsNb+MynEo1LK29AjwXvm0ymzyYTrBze5fuugtx++&#10;74Nb3Uc9dxpQ/adSym/JYnzdwGRPSsmojiqi0e0xIrd0whz3RvQv41I6iuYf3jhgPJsynk4QMhrQ&#10;EUAXOhrfDSClsc+PXtXGdFt10rT2ypTMQkeyiEwe3845mq5lnAZMQkQChvGCSkcd884F2oy1Tgsg&#10;BfHfQrTRcbakNJbGdHTGUKQVXHRUCThi65LhnUrEfX7028pzA5LRYES6WRdFBfOgb3hojUcjlssl&#10;n//85ynLYsf11FrbY8Gdcw8BP+hD+K4sYzVsQbrkp3bx3AXGozHXb91k3Wwoi/JlKZa8eTP3PQKl&#10;ey0uKeXDWqk/lzN2pjhmx8tS677cdd7TtF0i/seV12nrsFN/XsrAq6MFXdMy3Z+jC411tkeYtV0H&#10;+F79NCR72UhJDP0ASsi4+jKdYcUKraO1bT4A2q7d7csDtM5TSokSGYIaP/oZA6IHtGgRn48tLd3a&#10;sGo2nJvtbY+CgTVxJioYsjBjakkGKK58IOTvSxPLvlIZjcas1ys+/elPoaRiPp8zHo+3oJyEKci9&#10;dAjhO733v7Moih859eAWgvN7e8wnE27cOuDawQE2RAWV+zHA75u0nd78H8hieTatu1xa92ilqMqS&#10;QhX4EFhvmrgWSuWdSKor4RW2MXmS7pzDrDbYJhJwjbOpp6RngLkEWsnQ1du8xIhMsKbZ0LQtMqmC&#10;RtEI2DRruq5L0/dYmi+MxQYYa8VeUTBS8WuNj0bvvd1wCGitqOsovrhqWpquvQ3eOpRfzoQYlV6b&#10;nJmz6lreAgzdRQMwm81omjW/8iu/zHq1YjwZ99m6S2YEeuDaWRaaSiumdfW3tBAzvEV4v/MhQ0B4&#10;T9c2CAIPXbjI4w89RKE1q7btD8/7KnPfDyuEtEv+9hDCN7vsfz3wu5ZCUBQRax1CYLHexLI0Ge6F&#10;5ALikzD93XjZx9ZtKKkY13WEs25apLHIqiAUISqlJFmgPIN2qec8ThEd/r1tG5yzvbh+FHXoWK5X&#10;SUBRgXO4AMZ7aqURIlALyTo4jAuJNhqx4TppdZdFwbnZjOvWsmo2VKfguU87yO74eSkptObzzzzD&#10;M5//HITAeDKJe3Pvabourd5kf6hGXH+gVoq61KWx7m8F777j9J+VhCas4fx0ymw04oXr13nh+jWU&#10;UtRlSQj3Rx6/LwZqiWH1F3Of7RM224eAVooiiQVaZ+mMZdO2cTqczAhUCnCdskowWyXRO93UIflM&#10;1WW1dSRJ6zG/bpGFhbrqM3CP8koqLCdprOUAb5qG9XrFdDJDitALOVhruXV4yHw2R2tF8J4IMbaM&#10;taIQglpJWu+jaEIGnYgthLQuK9xsxvXDQ6yzd5RQvlMg70jT5MzZdnzq4x/n+uEB73rHO6nGY8qq&#10;itk6gXXWTcNYCKqiSANPj0tHX1EUv01K9W1Kih+/2/kaAozrigvzt3Nhb87nrlxhtdlQVyXiPsjj&#10;2t8Hp5gI4T+VQjyUOdLO+97gLUv/CsBYR2tMgl3qNKmOk90IFikIiYLpnaNIWeCkuUXuAeuyQiuJ&#10;94MMnFZI3kQvK1UWqLKI1NFeXOHO4oneew5uHSCEZDwa7Wh1d9ZwuDhkf74XZwXOsbYe4wOzQqGF&#10;oJSSTTJ3D0llrZAS6yNSbH88ZtU0LJsN56fzCKA5ZTvQR1L6u1QS13a4tuuDPBhDsA4tBO99xxP8&#10;m4//MqumYe/8+S3LZLACa7ooRCClRAKd9WykpVSaIPjr1rvLL4dlZzqHoOPB8+eZjyc89fzzvHRw&#10;I/mpvbn34upbf98feLOX5EoI8ZMihEokWx6XRO4y6MH7OAUmqYRknSyfgC25PJQpULz30aUjSfBY&#10;a3cCOn99WZYUWt1R5lgA3jp8GtyJdNjcbcabSStNu0FLTTXQQFNZvMF7qqra4uV97IaLVPK75Cyi&#10;09BNDnbSlVaMipKbywVCCEZVFW2K84cUPQJu+LwF4DYt5miBazt8Z/Bth7cWRcA5y4MXLqCrmqu3&#10;Drh08WJC27n+ufpk2xPSe5TplhmHLmDadIZ12/10ayytjay2O30s1g0BODefI4Rk07U473a8xvIg&#10;8Pi8Q0Shhl7AYogh+FJc1nvGZckTlx/ckdO6LXO/2fsPAX9IwDwQySBZdiiX4j7ZxZDKbykEXkR/&#10;6mFvLZNKSVlHc/qujda5fpC1s0ZX/+dT9MWPZ75ekLBpEcaiSo3op96nf38ulw8XsXwejyexR02D&#10;utZEMYZRPSI4h5KC1nm0iA4ahZTYZCYoknZrlpkyzlOXJbPRmIPlAuE9pZAEKUHGwaJvYtAi6OWT&#10;vbX4rgMhkVrt1MiO6Da6N53wwa94F1cObnD12jUefvDBvjpSKVvrpEmeNdV7PnmShpJS/nfOhz9r&#10;nb35cucfrTVIIdmfzynLkpuHt2g7g9YqyUK/uWLhTT9QCyH8X7N4QUi0SZGycEhkDELYek0NyCPH&#10;WVqEQFVVPX859745Y5cJ1RZ8EtF/JTdLXhM5j1236NIjS42Xol+HnbLew1rLYrkgAPPpbMfFpG1b&#10;lNKUyTM8Ci4ElEikjbQOcyJQEIdzNu20hXDsTSYsNmturpfMgqT04BMSjrS2i72A2f4e2Ud88H8h&#10;BKqy4ty5faqqYFaOeMuDl/m1z3+Oi+fPU9c1bdfFakjK6NOVDmSZBnEq6YV1Nhr6KSH+P2VVfs8r&#10;uYMz+n5/MuH8bMpivebKzRts2vZEkYp7O7jf3Fn7O7wQD2VcdV6H6FSWZix5Bq9IIViuN6dLIaVM&#10;6kJAlSWF9xRVRdc0vYCh0hoxmMTfYS3XEyh6j7AQEDJa12ip8J2jrku8ivhwccpZkYN5sTgCArPp&#10;vDckdM6xXq9gNKYsSkTw2BABLaWUyXB+W2ZqIei8x4mA8oJJWXJpPufKwS1WWiAcFC7EQ+duKLB0&#10;SAYhmE+n7M1mFFpiPUy0ZFrXuOBZrqKMUr8uS+tKmZRwtFKURdFj/rOi6f508nuVlP/3EMLnXu2g&#10;dT4ec2465bnr17h26xCtolDi2UDtyzuwQcr/cit56/tSViUts7wpGNUVWqm+PD9JWmGIL4/eVA6p&#10;NaPxuN/9loka6pIb5HHYav7+nTVX2MrvahXdL5RUiTFl8c5TiDjo8icQNvqDIvWti8WCsqgYjUaR&#10;h56y62qzjgyzMoodmJS9VQaZEOg8FBJKJWhcwPkYnOenM5yHl45usVKSGRLlA16wm6EHDiHOe0aF&#10;ZjYdUdU19WiKLlQ0WQCs85ybz6mrmsVqxWw26+GvQkqqJNecmXqybanKMm46UnUxij3+nzDOfder&#10;7YGNtZS64B0PPcykHvHctWus24ZxVd/zGPU377hQiIellN80pF72QvZpKGKdo9Ca6WjU2/BY524P&#10;7MGHJ6LIckDlYJFCxJuzbemc63XWjgdiX2Ifg2KWRUld1T37ynmJEJLOxKlzoRVWilguDyx9h7vv&#10;3IMfLQ4TKEX3Wd17z7rZEAiURYGQis4HaiUohEhSSAHhBVoKdIjrssI5KuDcbAYCrh0dsVCBeRDI&#10;ELAi2wFFjTYFIAV1UbI/HXNxf05dlrTO02aGXIB1Z3jg/AUevvQAX3jheVarFfX580m7PfqXSRnV&#10;SK1zWKXIRbMSEuMci6Zhbzz+TinlIyGE51+NcZcgAoqklDxy8WKfxW8cHaKlTv5g92hwv1kB9s77&#10;3xtN4mS/xBmirXIZPKoqCq1oOkNnTI8x3zHsS9PaPIzLO2WdJuVxKq77A0BKSds0AwGDsNNXb8UT&#10;A0WywCkK3eOvcwcgZVzJucQME84jtCTIbByvEAg628XPp8OrbVuCP2QymVJVVdQ5UwqtVfLSSvZE&#10;ZUkjFHV+vLSRsj4KOSAFa+tRUqAFnJ9OAcH15RELGZh5UCFQ6ajwostIXCnLkul0Ql2WCKni4xFb&#10;jqynFoEmjrc8cJkbBzc5WiyYTqdRMy6LXYSAVIo6rcestZEuGyKevTGWquuYVuV/bX34z78YQ5RA&#10;xPfPRiPe89jjvHDjOs9fv866a6nL8h4N7jchB1YIgXTud9tE4ezVQPOqxzlccm0sC01nXYSb9i4U&#10;8SDYaVmEiPpo+fHzlDvtYcuiiFkgHQhFyujWGISUOGN6tpMYeG2PRiO0VP3QaWcaLiWokFBa0WRe&#10;BU0oZKy5AgglqMoqBnQ6iFQC5CxXC0LwjEbjON12orcics6B6YCSjZcUCXPi88GS9t4bIghmJiWF&#10;gEld0fkpy82ahbE8UhaUEurxmMl4lCqY2F6EtFbLLp2SCJKRPhAELFvDfDrh0vnzfOHKC6xWK86f&#10;O9cH93Bu0b8f/fsZZycHqzUh8AdLrf5rH/zqi713TBPNCy6fP898POalg1scrtcsN2tI2Afj7Otm&#10;a/xyrs4YrLN39+e2r5AMcQ9ENgLeAXxAJrKHgJ7J5H0WFgwUaTradSa5b2zN7ocMphCb9t3eOZfn&#10;8YSMooWD4K1Ho4gO22zQRUFZ15RA13VRh1xFHLceKKUe01/sK4RYZWjqWmGNpXDgZcBgGBWj6Ijh&#10;A53pdnbtzjm6ruuN5StR9pZFShfpayxCFxgfV2CILVU065FHHICn0IpSCspCM5dTDldLjiR85UOX&#10;0WWZ9M5FjyqDgRJqDlKSrBJQK4WQqn9v1psN8+l0+/zTmjJXRUOmWB64lUXBomnLqlDfXSr9/a/F&#10;DMk4z8ZYSq15+NIDnO86rtyITL140H5pUZ2Vtcwn4zRcvENwv9kon6nc/fYcmD4EyrKkLDRKSJqu&#10;w/nQK5e4NNl2g167B5ckZwcGDiAMlEhcmr4X2eg9qbeoVA0d3ryJSkM3qRRd0zCZzQjWMarryDIT&#10;UawwmxkEv43woUBEvKlsBI8AonNQyLg+0hFMo4PueeO5dw2Ad46NW+O9p64rtIp006LQFLqImTLD&#10;RX2065UiREqpiGX0xnuUj8yviS7YCMfFvX2uHx3x7HLFux8Ys+46XApqceIKahvoAai1ZL1uWazX&#10;FEVJ13VsmobpdBololNAkw45l6Sv9kYjgEieEb3C63/Wmub7X8t7ad20kFxVL+yfe1mGEm/U1RrL&#10;laMFj5/bSyi8+2FaHn+f3xJlcpPSh1LURYFxLumKZ8ZSZINtEpc6yygNNdVy5rSDoVz+N+99lCDK&#10;e+WE0Mqkh9neXjwYvKdpouDBaDRiUtf9Ssday2q53E7jAWdMXxnQg2iiOEKQks7YmHG9pNPRfF4L&#10;FWmixMcUCTDedQ2irBFS0rRRVJAyRlgwYcvcYruekyJgfMzeMlkTGR9YWsdIKUap5O6AC/M5T9+6&#10;xVhrHj+/x6ozL6tcFel3knLXhWSdgjufBPl1DQl4lN+DMnHNm7ZNaDv//hDC+6SUn3jNwChJiD0n&#10;AMQrxC68jpugQOCpm4ecH48YFZrG3h7g+stpGjj0lhKv8vuBMoTwjd7HVVJRFFRlgXWe9abBed/v&#10;MSPu2tN2ZucnOu9jqZgnzQNTgRzYLh0GOwPJXC0kGGhZ1wTvWa9WcfKbfMWkED2Ipkr2ss5aZFJS&#10;6bouIueaJpbVvU2wJIgQIa1EEIl2YDuDKAWlLmKmKTVd1/ZPyabXQWmNSaV79vBu2kjr1LqIQT44&#10;4IwPlEpQSoFzgc75iBRLghBFAKEUe9Mpv3Zwi1lVcH48igF+JzkqthZE89GI2XjMwdFhnKq3LV3a&#10;bWf/M+89o6pKa0afUGuRxRcFNWJLVWj9vw8h/NH7gek4KgoWbcdTN2/xoYceQAl/GwxVl4X+kmfa&#10;fCpGkcJI6sgl8St+m4T49QKmxkVZoVJH3PWmaWi6jrose2fErE0ekrndcA+eBzhDeaSc7UNilSml&#10;+ixNGtrlVoBUDgOMxuOIk1aKKk3GQwhbgEZV4TMyi6gp5pNIQWlMVCI1hq5tkbkFSHtt5zxYT+sb&#10;GBG11ETaW3ddkmmO3mZF/32WroOyLPFC4JyJa0BrkwhEGUE0IUSttfw+iIhui4ow2wN1XJa01vHx&#10;6wf8hocKKq1pnbuzSWAq+WulqAvd99DWObq2pZxOtwO1vOpLrcO6aajKgqosqYoiHbSK4P3vtM79&#10;0ftFCbVSkmcPF+zVFW/b32Npdqsm/SXXfU69JkJC8MnYLq5jmvRk5SvwaRLwdVkWWEkZp+HGsGm7&#10;nifsMjItNYDDMm42HiVlkw6JwAx9rwcKnCTe8W1DthPKthyos8kkZul0YIzH4/6xdcah+23glFUV&#10;edrGUJUldV2nqiDyudeb6DoqAwhjaWmi0UBZU5bRwTJ6gcUyvjOCqootgXWO0Lbx65I3t/MOa0XP&#10;gKvKKnGtA2XCoZsAJmmeZ/BKEIK9Uc3Bas2nDw754KXzqDsQGsLgPZUylthhEPStMUyHJWhWzTEm&#10;8eNlj8DLgojee4wxbw/wXiHEJ++H4M5SWU/dOODByZhKqR2Twi89cSSpdWZl+9x/VUVcD7Wd2RmA&#10;3W1S7rz/GpGCNjKyoG1NDNZUZpu8ahlOemJZF3fQIfahNmx7LZGeq5Cyn5z3U9u0GjvOjR/yvcvU&#10;mx8/KORAdB/YlsWDgySDU6qBb5hSEq01y9WKUmtkZ1itV2y8xzlPXUaCiy4KurbFWNOrtIiy6pF0&#10;m2bDqBptaagh0KTS2HtPVdWJyCEoUBH77gMWeifRHKjzUc2Lmw17R0vetje/LZMcv5SQOB9YNW3/&#10;dVIITNftYPv9AMbaH9De0xpDIES/6tUKhKCQ8t/zIXzyflFdGZfb8vyDlx/YDe4vy5lYWr9UWqOV&#10;ZLVp+7L4rt/r/Vf5hNnOKp026XYXWvel8/G7LgCl1tRlRdPFnbRJRIv+xksDsyzyoNOKJmfnYRbP&#10;e62cXTK9dMf252UcrLmcds7hnetRdRk8MwU2Cdte6ILgoGtaEFCLmq2PLj2RxDtPWZUopTFdx8qv&#10;GI/GcZ7QG9Z7Vus13geK6QSXeGMjJTEiYtNNkkrOUlGFUoy05unDJftVxV5VsLYnl+chBMpCc7hY&#10;cuXm9f71kVJGY4jEBst78hACk1FNCJF3H80IxigpsEQ2WeTBh29yzv2P3C+XEJRK8tT1m1wcj3h4&#10;b8aiiUPGL2sEi/MeXWj2ZgU3bx1iTPSp5nR+9GXn/Tv8AHqZA7sqS0ZVGSWMw65bZCaUSCX7AO5S&#10;CSiOr9nyxLwnMMgeWDGEgubdeNwxF7fxhl9+YbOFloo0iOu6jgw+KsuStu2wWIqywBgDnaEjpD28&#10;2K7Z0kHjvadrO8oyShpbZ1mtl4yqEbootnOFEFg3a5yzjEfj2OdKQaVEcuwM6OjKSVZjG5Ulh+sN&#10;n755wK+7/EASgPAnHuDWOfbGYx7Y3+epF16kSq+RTVTPqooDyH7+UMTBaGejYs50DELE4R4CtNJs&#10;2vbru64rhBDmvolvwBjDJ198iYuTEaVWGOe//LHlMctUzGdTrt28FS1uTsngQoj3x7Vx6NdZxsQ1&#10;V9TOioSFkxQ86oQoW202dF1ElTHkaucpOOwI/p0UiMMAVwloIQaDtld6Dcv5PFgSQtA20Ug+Tv8D&#10;bZqyF7rAtCbuq+uy11LqobUy9uIhAXlC8FHlNWwYpVXftgKJlUFnDeN6RBiPqbWiUhLjo/55KQQu&#10;hCjnJCR74xHXl0uePLjFey6eZ9n5Uw/vQmt+3RNPcO3WIU3X9YSRtuuYDQ7VtjOUhWFc19FGycdh&#10;p9Db3t95z7iq9iqtP4jgo9xHkojTMSzbjs/fWvDOC/v3RnBDXOVMJ2M6a3np2vWerHE8sJSU7xF5&#10;cUpEnikVb+ayLBLSahc62K/eZNzx+uB7d83j5U+/kkqT9AxsOZ61hz1znr5/cWOJLZAleA9KEdIO&#10;P+/IZdIR10nGVypJsJ7QWkSpyNyvPMyTQiZVmagXlz3FmzbqfefeX+uitxBerzdY65iOx0yrsq9e&#10;BNG5RAnFxkW9s0lR8szhgkujEefGNWtjj5kBxrnIpuvYm05516OP8tHPfCZZFwmMMTugEWstSkXJ&#10;Bq01rjO9pHKpNEZHYA5xBvA1UoiPcp9d06rgCwe3uDiqmNX1vcMK6zrLfnLQPDg86iGJw+AD3uUH&#10;/tghDeSyUZzzNooUnrBzjdPXOIzyeYJ/7OtEmgCLfhAYIJXx4Xj5nnruXD6HU7OySMC3u2d1IQRS&#10;a0gcdCEEuiiwCWKaNceyNJQ1Bt8ZVAhQ6gjIThkPRQpwi9ZV9Nm28d+tsCilY4a0rpeTAuhMx9HS&#10;4dyISVUjpCAi1CPxZKwVjfNYrTjceD5z/Sa/4dGH+1I/X8ZH2aJCSo6aDZcvXGB/OmPTNv1Mwbno&#10;TZ512aI3WpfXPBjnqCjiQZZmJhBQkg9UuiCE+80qKwKyrm8aZlV17wR38DGbPnDxIl3bcbRYxJ4s&#10;B04MtCdyyWydi9yKENA63hjZYOC2fauUSBk1xbInt0hY8eMGdLrHeoceh55hqcPHzIiqbO8TTqB/&#10;VkUREWWvAKscQkBp3YNgxuMxy8UiAmXyz8vw2dRziwDCOFxkW8QKxTmCCANZpog5jweOQspYsnvv&#10;6UyH9oqiKBMrC5brFcFapFYIqTFKUWlFLSWlgKAkIyV59vCQR/fnvGVvzrLr+oMwBAipV/bOMRuP&#10;ePzBB/iVp5/uhRlsWsllTsCmaRmPapSK1Ne40nRJvTUi6SZlhdb63T7cn9bUVVVxaCyHbXsP8bkT&#10;ocE7x4MPXMIYQ9O2UZF0uw99NK+mck+X8d5SxlXXum1vy4aEQNtuh1Q5Ox+XWRoywvr++RgvO39P&#10;Rrj1662BWd52Ei4T9fHuqi239fZJuN97z3g6JYTAZrPp4ZpSSSpRJhuieLCptO4KWqXXM1JJZZB9&#10;n+KMi3vusqAua5RWCL8lokSct8YHQWMN2lmsb+JqTCpGyUBACsm4KFhIxdM3D7g8m5y4+45Fhabz&#10;nrdcusjTV670nHp/DMvtk0nibBwthjdNm7J7PNSstZkA9A6V9PHutyuq6Uiurpt7T6whn+YPP/gg&#10;n3v2Wdq2oywLnPczKeVjRVkOvKJFn221UmzabkchZXdQJXam4yeVyX2Qpml5Ls9vK44SpzkDZcQJ&#10;N7UQohckyFXDSWX48V5+2IZkKGxZloj5PGb1dPh01tImGGjXxZ+ji+R35jwUsUzfbQmitrr3kVJo&#10;OoPWGl0Ucc2G6w+Psohlrws+9rnes246Nq1gVtfRJaQoubw359pyybXVmgenU5q0m+6co0ShlERJ&#10;wbppKYqSc7MZL9y4Eafsmak3OOS6FMCTuk4e4p5gY0uV5yAh+Ie9Fxe9D9e5D227JcSD995b68Vh&#10;i9KKyw88wJWrVxMZRD4ihJiIY2lBaY33gc64hCGnd7XI5XZEnAWG/fpJq5uQAjvvsMUx5FxyEKWu&#10;qhh8Jzh2Dq+MSzcnlJBZpF8l+afTXE7y4yulmc7n6OBR6RA8WC7pjGUyHmGMjZa8UqIQSA8BiRMe&#10;L5Pya7IAci6uCzvTYaxBtHEqn8tyqSRFiH1xCIFax/WaJOCDYNk0jHzBqIq9shSSK0dLLidCiEj/&#10;GyrTNMbRhWTvNJimD9/3nKUjG0wmsQyHxeNc2EKGfSirongYGa7fryaABfLelVky1jKbTXD+Ilde&#10;vIoU4sFe1J9Io0QIdKJKmtb28kiZDeYGUM+eS30K82c4RBv2teGEYJNS9oi4kzJvHA9smWnGup3y&#10;O88BYnBLnJOnCi7m7O6TPpp3llIrJsnM8MbhUXy8FJDDdVhw8TebljVWBFrvkq3v9nXM24M8vQZo&#10;mg11NaKqSghQqihkuEn+ZUEINs2Gcd1RFCXWGq4dHbF54AJKSYzzUWxBRU8zm8Qbrt28ya3lMiIF&#10;kzzWEOWXNeeMdaybhnOzKSoEWmOxWEhGhS4EVm174cuExPUlu+6p4A75fynI2q5jbz5js2k4ODy8&#10;oAf0Sx+i+J91ceCSHT9ECjhzgkjFcD12WvbO2uaRR7x792RP6TA4BOTgwBk+UkRiRZH97Pe1M/lP&#10;Sqhi+MTuVNFkhRei+GFVKM7N56w2Datmg1YalEQpGct0oryzNY4SyUOzGYddy1G7YWk6BFF3XXjR&#10;Hyxbn7KWtmup2oqiSBJTKtNNTT/RXiffsrKs2QTPorOcq6te6SZXPvEA8zz74hWMtb2fVzZZGPLa&#10;W2MQUjCfTlLLJfFBYYKns44gBaOyYNG0F90xsNJZcH85BXMMkhrCVwZ4p0I+IoUcBxmc937hvX/O&#10;WvfMhfPnfr5tu4nLFj/ppgheIrToiQZ+MOE+LuPDHXrt4eec9+lGTiILw1IoaZ+75GHtve91v8Ix&#10;ySbvQ7wx8XE9d7zkFkmzO7HFurtY52SxCBFg1bRUWjOfThkfHbFYr/FiK+pYJNALRHz34WbN3njM&#10;hWrMVBWsyppF19B4G4kzISLRxKA6yUEexRSgrktGozE+qcquNqs0LLQcLJc8fvkyQSnW1lKmikom&#10;bLp1jrqqmU+mrNNQELitTXJJ2lgrHSf+PopFZsJEh8c4R+cUpdazuAo7C+4vt6gmwNcJKf9jVRTf&#10;ppR+UPXG8nkarem6DussVVV+bjqdcPPgoHfiFOnrfQhs2m6reXbCJHw7jb1zDZcpmcbavq9mQAft&#10;98zWxpZgMDE/cQUnsp6Zva2CCCGu//LXvRwaY0hwXaSgdY6m65jN5jTO06zXGXudDiFoO5sEEaOS&#10;aMR3C/arEfNqhHWGxnUsjWHZdWy6NkLVU+WSfcwXyyOatmAymVIUBaPxiAA0XcvhasWFyYSvfPhh&#10;CinprO356LHKjkFaFwWXz5/n6o3rPeuOgU93PmCKxHm3NrYJtVaUWqOF7MUpm65DSDGrdHFfTsy/&#10;PIM7vhEThPhzCPF7dVFEhw+hBn5zW6x1VVXQQQjhbRk7nU/3MCwl0xotD7yyva09LRuKKOZH2q/m&#10;75MpO4YTMOdSyshDz6KMIeqMqxPK8p5sgo+2OWkyfJvDSaJVnmQ0eMc3NWXWW+s1CsH+3h6bqmK1&#10;WER5JR2tbJ1f47qY3Tam68E7mVk0KQoujqrIFLNxd7rouujN5SzWe7pEn3VNw83lkvFoTF1XSASz&#10;yZTHLl7kqx5/jAuTCQfrNeWOOIhIqzCJsYFJXUcLpvzeMUAQZqSac9B1aK2AaKywnT1EeLEWoBBl&#10;92bTB7yXgzvAVwkhflgo9faIma62U+1jAZKnx1VZpfLX7Qj0D8r65OxBT7zI7Ko77QqHg7D+8ZLd&#10;0G2Dsjw597EszKu3rCJyct9NdBC5A1ddECGllleutulCQOsC4Sw+eOo66o6ZrqNUCk3sy9suupq2&#10;xtBaS5WgpkASXPBUUjArNLUqODeCUvjou6U1070567alS1JVSsho6JeMBS5Op1RKsmgayqwZn89x&#10;sdWjE0TRh7IoenUYBgeyGOAMosqOS5WZR8rYe6tE0yXKYimXQDxnwf2lz9rfJqT8sR7TrHQy6vOn&#10;DrcYqqMM9MaEUnFaDr0Si01lam8tdMpq6bafMfizGEynd/aKAxucnGUzfzvcoY/vP3esEuhXP95j&#10;vUNJhRB3zt65f8378vycZFHirME5S1lFTP48yT01xlIUHcZEplVrDKPeLXR3wNg5T+cDNoBSgkmy&#10;M748mXDpoQcxg1/K+6jgsk6qsiZJG3vYsQva6sFDXSjWSu68Dr0CbWbjpdYjGz6EEOi8x/qEZdAS&#10;00VpYk8QkeF3Ftxf6uubEeLHhkKDKk1fT82s0GfGQuu+XJbHsu5oVFMVBYvV+rah1m0Bcox9dVJQ&#10;yuzpDTu94Y4Ucgg9gEUma9uTSnPrXD8LOCkzB+LjZNmnO6lvCnH7Ys6loaFPqzfnIn3SBtifTinK&#10;MgYhUbO9NR2EcX+SRbHE7cGmkq65C1EhtbWWqzcP0FV12/BLiOhcouQpTqeDAy3OMsSWa59e1xBu&#10;13JnaCOc+pYQAoWUTKuyhxjL/jQ8C+4v5fVuhPhnudSOwH/dD1HECRmqSOLw1jusd71fdMh6X+m0&#10;zyd3xinnt/qkIcswwE4KoF5xZbDCGe68d9RUUtYN8vRB2HFG2WlflIEZ/i6VRu83JsUOf9onDncK&#10;dxDp88FzbjrGhktcvXET6zyNMXFFmH+f1BPnF04ionMIUdu7Kku8dyyWK+azKUMN/BDCHaWxRCJh&#10;B6KybFUUBG97Y4jTf8eI/su89Oy1rpVEyYJQB5Zdixai4T5fdGu+tGJyKoTwT0PCLCMlIqGyVCLh&#10;SwRCyKjv5V0f9LXWlFqz7pLqhNyqlboUCDpZ6ATvezBGvhlOqgZI/aA6CfI5zM67zgH9MC33/Hk/&#10;m3ncp1UfpH37iQfK8OeEkzHmw4PCh4BCUmiJcBGmKQaupFlxFSkpkmqKlJJpVdFMp1jradoOrxR7&#10;dc2qaXDeEqRM+/zt85ZE5NloNEpsL3+6gMbxemIgfZon5oL4Xq02DZu2Y1QWpx4MPok35HVkIP5+&#10;kc+9xUE4OBSEMxDLl+wS4geC949kB4588/VKoVpHid8k3p9XW86ahDKTlEozrmom9agXLfCpL5NJ&#10;d3ttLM5u/bnCHTLpnTMNO4ywoYfYzmGQPK5CuhHvJA8lT8Kdx/ofgM7YnZ9/2mOEEOis2yltM+hG&#10;S0mXeNxFetzGebSPMsnT8YjGWIRSrKxhpibMZnO8bVHe4o2JGnaJ5FIUBaNRzWQ8QqfV1BAqGo4v&#10;QAaOI33Jn0bhOTiNi9lbq20LoxPVtN97A3X6ecPsb52DQqNkFI1Ytx2lVtelkNzHsf2lC24hxL8b&#10;vP/dLtnmCqV6okd0ygh94Lhwez/XmA5MGqRYS1kUab2TBH/CtouVMpXtxyCex0s+hgOfEwI9JGdQ&#10;IaLx3W1Gf4Pn15eMp+25++ydJkrDYE14bJMAIndqG4fkEi0FUgq6zva/Z10kp0oTFU5rrWmsYWMM&#10;lVZMyjK6kkqBtw5fSg7WKy5OZ8xmc1yzxssIE3XOMRpX5BXTer0BAft7e1Egcof2Gn+tWH2dcpiK&#10;uMtX6Xurqora5V3Xzxl2evAexKJ6t5c4GY8thJbbgZx1/kXwcBbcX5LrrztrwXtUUez4zOTA6Fwk&#10;O/hw+2hkqIx5tF7Sti1aqpRB4jc471k3DUJs12lygFC7U4kbTunLxbFeuffjHjy/XjklT/HvAGTJ&#10;IKqQSM5FEbXCgvdYG7XJTpv49oOuAWfcOkepFT4NvFRinSkRV3kyKZf0DCoCpVbUVU07ckghqYsy&#10;arOZuBor0jzj3P4+SkqMs1hjadsWkUwUhk6YW8eW0w0mMjDH+kDrHBrBUWu2rchgjjHkp3fGJDJQ&#10;rIhKGdVz1l3HNPmsO+/bjTFPv1pzi7Pg/uKy9vd4597ijIkDsESigCi6F5xn0zZUZQn9lno3KERa&#10;gXXWYLuWQMAT+jI3T5blCVPXl6U6moAw4YSBzhBc0VcDxybxYugxdmrfvf18bkUJUWWktdEmSPg7&#10;ff+ufHLO4FKKZEoag31SFhjpsC5+rhCSVWewSXWmB//oAkGgrmuqsqTpDEhBlYwrlNIY06KkAq0o&#10;iglt0/Xzg5Mn/twmayUHX6uSOu2isyzabqvUShR/HLY0QkrWyZih0BpnHXoUBTuM91jXYwqe9t4f&#10;ZEThfRvcwb/xpUuAP24Ty6iqR4xHI7QukqZXzNrOWqzMjh7RtECkHi0bC2ysiS6eaUiWh1k5Kzlr&#10;0ZMxLr3pWbjgxEHPYIiVJYvtsUMhDq3Yyd53WvNkZ8rsYnm8tZAZATf4t6jOWjIdj1g1DZumvWvP&#10;nZVUpJRUOvaeGxM90UzSGS+1jm4uadhonWdjDNOqQMvogd1Zi0uVROZ/CwJVXSBJHuGJUVaoAhAU&#10;04Ki0FtyyXDTGO5AwgnxMCuUpNKKZddGIs0AZ58ppcPDACFo2haXLJJaY1BSUigVp/3OoaT6dJG0&#10;2O7rsty/Qmjja5C1v8V7/6gzhul4wvn9c72YgSoj1LE1JuGYPca4GHNJwLAqCgopMSHQpr2tEoKu&#10;63qlU5u0t4wxdCZZBqXbLE7Pw20GAvnGLJTq5XiPZ52+XDwlSx3vg42NyLJC66gYc6x68DkKjh04&#10;UXbJRquguwR2zmhFcjLxIVCIKIAgE6ildS4OKKsiZuMAWkZJ4sa4OJjUinFZsm67tN9OzYBUiTqr&#10;QCVwToLzOh8olLxtvSgGAX78dcqglf6gTBsRj2C5WdN13Y4fm0i/H4NVpnWuF7AUA1yELIo0cW8/&#10;lm2Cz3ruNzJrh/AHvXNURcFsMo1BaG0yNNeJuQVVkUD/3kUBQxfXWYWUBCEZFSVKSI7WS7x3eDzr&#10;ttnCVRMjy3uXLIW6vtzOWuanBY2UEpFWX8eVWXwy8tump1PK+lRdhMFhcxzSKvLYeCfDCZquYzoa&#10;nRgcp/Xu2RggbgMCpVK01uISVLPSGqQmKI930eiwx4Z7hwvxe5qkdjLclRsXSRsqra8yGDC+lpFa&#10;e6fW4fjfrQ90HkY6DtvW1nFztebmwU0CW4qnVop1IrRUZbnDD3DZ6FGpqD6ToKhttE761wJ1Ftzi&#10;jfQKC2HkQ/j3hRCMqhotJE3bsmjWmGRcX+rkGZ2Cp9BboXrrHZ2LazOVgA/z8YSj5QKpdE/tlDKu&#10;RyqlkuYHW9609xEK6e+A9Epfx7Gddk8IucMUfKc0TxVJmwz/skbb7mrteOkaUDKu8ZRUgLlbi5Mk&#10;i+MgMXutBZJdDy4Gq9MIlVxJlcIZi7eGxhjqoqBQEkOcUxjvtsNHovmfinbgqOyvlrKmC/lGYscc&#10;8Hi2zn8QgqR6Gp+kUpLWepabBmMMQmwtmkIIbJoGn3pvOViB5X562TTMRjWFjFiIzpiND+HnnPdw&#10;lrnf0Jr8NwkYee9pTRQkbJxlky1bQ6C1Jq45khpnvMll4j8rCLBqG4zSzEcT6qLEVHUkbGhF23aA&#10;6nfQnelQqu7teuH0SXnOGLn3PykHFYlYYZPL590CPITotqml3Mne0d5I9UOv2/po53d8uO4IhklT&#10;8iK9hj57WYuIMFNp2i0FFELSAkIrlI8Ci42x1IWmLjRLEZ/rEH3nw3Zb50PMtrmFUGJ3G+iJnw9i&#10;e3DlzsOFgAgCLaBQAu8j0i0ET1UWlGURK6wMDEpDUesc680m0j2PkXJ8coa11uKCpzXmZ0II69fC&#10;Ay8fYAgwekRTzvBC9ryFL//M/cb+vG/IQdQZQ/BLQiqrcv8UHT63K5Fgt+WzdBKtYzbedC1aKeqi&#10;BCkY1fVWBSX9MKUUxlhC2EQoZbLYuRss8kQtteQGmnv8kLLyaUOb/BhCSpQQUUQg+V9t+3KJFP4Y&#10;SnJbNTjv+2x3xztQiqRIEn/3ggjNhSxOEYNUJpUWBDHTaYXrHJJI7Mg+11XSeR+eKDYEdBAIETWJ&#10;tRzMIFNQ24Sk01LkbiO9FokJdmwrIASsjMMHKKTaWofklie9F23TMBqNdoBDmXCTX+fWWNZtQwj8&#10;Q/UqBmk7B/vAfEIR6PSY0qx5/MpHKe0GJ4t7I7jf4DPoQwzWJp21aCGROvZLQsjb8NZbEcKA8w5v&#10;fF/uLpsNUsgElkhGeGx72jylNsbG/llKpNZ3zNxigB8/qXeMKyOdXElcNAm4/YF2BkxZYzxTGYc+&#10;39EffPcHCRkpmHFYJu6sDpMypRAyzh5CoHNQJLUSRCKQJERfZywygBMyBZxgVlWMyoJbbpNes+2q&#10;Lv8M66ETsfdGxgBXovc56Hfmw3GEZKtPngk9PuGLTAgYH1gZR5dgo3nC3tNAU4B3xiC7Lr43zlEl&#10;GSaRxBukgM4a2s5gTPejr9Sf2w9UeSajUaSspirtQIx46Llf4Dd+4m8yW99AEPBC3hvB/QaDb9/a&#10;UxyTe4bWKprREZJkT9hxydwGluhxw6SezHnPslnH3jKVdvmAGKY7l/jbcuDbdZKOeEiyQDLBHk8q&#10;l48rnh7P3jFzyf4gyFk8638pKRnVdT84ElLQN659mQ1SZXGCcJeMkyfXyWXEe+qkHd4l3HpG7Skh&#10;KZWK4gohTqLHdUVVqOjeoTVrafvnPRz+ecB48Cm2lYiDtEJu+dh65/06VnGELWrNhUDrYr9ufSSO&#10;ZGZY/nnZOLEdEEmaNuqUr6SkriqU0ozqkqooMNbSWfuvrDEvIO5C9MwHa0LayfSeTCYTpuNxav+i&#10;0m0IY+bLq5w/epaD2aMEIeEeGdW9kf7cJXBpWAKFVHYJIakS5DLL6vYsqCS5q5RECYVxcbLeO4t4&#10;j8MjfJykZ+0ykXDoMpXnNlngZiN7lybw4gQr37wLPklkIX9OnW5G2AfHju54CIgQ7XDKokBJRRA+&#10;2W5w2884eRGfsuOxWzfuzOMBJxMpRA0APKVWaKmSSELYCcCQsmORyC9x/SRvI8gI4hnkepmq2G+7&#10;EP8r8oGbxDGEiMGb/z2w3TzEuUD8vh0cweB1kwORDjHYcQshcNaytDap9MBGt3HtZ+1fkcm2+U6V&#10;jkm+4dPJhP29vfh+pO8z1vZknvj7W4yuacrZ8fHgWc89uMYhSihth00+igQopaiLETpIClUmnTKT&#10;/LvClm6oJFpVaBdhptbZ3gWDJMhfaM26aaK+dhIrtM71QA+f/kwSNzhprZQzdjhF4ngIa8wHiTyW&#10;0Y+rtQzRbaumQcrk+nHCVFckAUVSqTp8GlGh5HbaamZLZf/qWuvkQxaDLa+KbAhRWFAKXMr0PhFK&#10;Qmya+61ELYudg2SIMgsh9tIuqcxGK1+P8fEAygWJBAoZ35t8IECgSDpvmb22WK9o2k0/MJMJ1pqH&#10;dIG4Hu1Sxs0HprGWlw5ugaCx1v5gOIEmnDN1Z6JJw3g04sL+PvvzeU9Gsm9CSaY3kvIpCEFwAmFj&#10;s45CCroo+p5LSQUh7l99uuFKikgQKWL53dmOrutou5a2bQnBo5NlTg6a8WhEZ7p+ap2DQGl16uS8&#10;Vwo5rT/rARhbrrhOJ39+tMz99gPEXH7sqPG9YUR9omnBFk99+/OTQsZkP2gZekBMzqgqOnZKMrUz&#10;9sdKSJwzffUhBEmFVLLqOg5XDZ1zFFoOtQlP310L+kl6kKEvu4Ogx8z7AI0DnT6vZUCL+Pxa6yiV&#10;pDGGF6+9hLOOuq4jFdaYNI8YEETstmXIfuWdib+PEuKvCSGaoctrPhlze3Juf5/ze3tMJ5Pefsi+&#10;wSCuN2tZvgbWhDBhWKqmP69XK4qqiqL2Yas7liejLjVtre0oVcGoLBkVJSNdEsYT2qZh1axBKBab&#10;pi9tx6OK2XTMat3w4kvXMHkwMxBdeDngi+F6K4MpfAJadOmmE4PV2FbUP9yGbY8KqQ5b+H6tc9oB&#10;c9LhoqQkyKj1PRSOzIeCSiIVLiQhBCm3Ig1S4GwgOBuN62U8XIzzEVYqFU3XsVaRLy/lXdBx/eou&#10;DQMFu1rr6e/OR4MDFwROxhlBZx1BCG4uFqxWqx4H0EOFB2V6RvjlbccQrKSj2+mfPKn8Btibz7m4&#10;v898Ot0eCG/ioH7j99xCtIRwPXh/SSRRhtCXx6l/7jpEKsniGxl2bFg3ZgWJ2H8UYFRV7E/n0Qhu&#10;NEbrgtnEc7hac7Bc0HWGrrOMRzqyrcoiotaco20airLsLXhf7iWVSv1nEuhPpZ44thpzIRCyod0J&#10;XO9si1Rk44KX+/N3DsbTD6BYFscbvxCS1jmC87T9TZ3IJcGz6jpIpJtMOFl3LbPRCK3k6X5lxwZ7&#10;dzsFZJoyGxehq53zrE2H9XFHf5xCO6yC+kMyfV4kFVvrHEj5D5VSn88HbpcO8L3ZjP35nNlkMsDt&#10;3z+4NS3vBsR47YKb4NznvffvOakEzSc0qRQLWWRfSEKmVKY9qDUm9ne2i1plUqCVZlzXSCF44Nw5&#10;ArBpG5quxSUppsloxK2jo/5mbJqGsqp2TANOEk8YZqnhnrxQCsfWVdQ7F8UZj1FDbwNGDKb4TddR&#10;V9WpCqknBZF1fkcQcvjYeZBG4jd3wdJaQykKbIjsqSSKjtRRrkh4F4kmQlBqzSYJRFjvKIMmvIZD&#10;pJjFHcumYdO1sdoJsfcvtN46xni/W14PsnW2bMrtRfD+e6MLSrRwOjefc25/n9lkEnt3Y+6roH7j&#10;M3e8PgL81uy0GQYwwp6dljnQw387YeCkRCwn15t1v1Zqu5ZRVVMVmrLQrFtYrTfUVcnebEbTtFtD&#10;vzSlbpsG6rofwN11p5xAKf3OOx2OzkUJKDEUaWS7sz3OLivSVH/TtmitqZMAwR1/dkKcaaVwglSW&#10;i9un6QlCatz2+W3nCILgYzks2e6ihRCUWrF2W9115+I8od/NfxGz4vwamDRE3ZguikSEwM1bN3ew&#10;+72UUsaYJ2Ra27bRnaQst5wEY360aZpPSyk5v7/PAxcvMp/N+sm3z5Pv+/B644I7BIRS/0go9d/6&#10;xONWWveqGtZ0x/iC3KYbfmKQDyqPTdtgjKWuoiGec9HPOa/HpIwOnF3XIQcY9PVqRVVVjMbjvnrg&#10;lD447z/zM+oSpTP3iS6tl4ZrsFMHZlLijWHTNHHwlZ7nnYIjL8JzQN62gw/0AZl33FnB1PvY6pD1&#10;2yPQIe6uRYb5+n5f3qRBZFUUlFqnteQXsQxKpJSjzSZVXJIvPP8cB4e3qMqqD+7jijliYO6gBjBe&#10;Y8wNa+13X7p4kcsXLzKbTqN4RNti7zY7uS+C+w3kvAohPqKK4vPeubcG56I4gJBIfI+wGt6wcjA0&#10;GfJ5TxvjKhl1zpu2ZVrXrJo23qRNwy0h2JtNgUgPdd4RSGSEENK0PQoV3MkT26d9tRg8NzdAquXV&#10;2PF24ziXu3cySfY3ENFRRdKNO+1wkQlEcSeUncvQzKxFNvAVR0BwAVUIiix3HKLzSdPZPshdYowN&#10;h4JKKkqttr/Xyw309J6tmoaD1YrWGuqq4uDWLW7eOkiiHLu/Q/59c9bu8fhFQVEUbJqG9WbzIxfO&#10;nVu9553vjDDVpEt/dvWzioEO9Ov8ASCU+n/p5EgR8kpjuL4YvMFSKpTW9MCEzAq6AyMr0yS1UkxH&#10;o4Teihl8vdn08jzZkVMmcYa8V12tVj0m/KTs2Usw9W4m9PTD7Bd2XHNbnLZqS7+3FIK26zharXoU&#10;mzhFV906m8ggp/fo3gc2xsRBlYzwXJvmFSFVMBJwbvfAKZTqXUwzYUMmmSabRDQyjTQMAvtuctDB&#10;e26tV1xfHLHuWuqywlrLlZde7CHCd0gIEQ/Rtv1MpEtBvDeff9eFc+c+13Xd32va9v8UQvgGYHQW&#10;1l+anhtC+ItS6/9OhfBQNO3T0dTvpDuDgBCSsqoJwfeezfnTPg3fjpe7KpWcs1HNpuvYtG0CvSRi&#10;RFnQdaZnHeXDwOQd9HrNOA1jjpfJOZjFUEopP3YKkKyuomBrQHjC1FtKiVMKnw4G5xzLtPPvHUuO&#10;EV1EmnKHO5TujbUpa4sepeeTkKBIEtJRSy2KOqggknn9duov0hwh2yNF2+Fk5UNABdXrt0UiiKdH&#10;o6dMLYWgMYaD1ZJFsyGECERpu4YvvPB8tAEuq9OrkMHgsU0iDnVdR8WZskQqdW48Gp0LIbwV+B3p&#10;y18E/g3w08DPAr9wFtxvbIB/l1TqX/qUvbTWVHXNZrUa2MxsedNx16qRwhNUYo5ZszN/DsEjhaRI&#10;7hcy3WDz0YjWGEyCnWbZpghjdD2KqyoKQurlrLWxD09MM7gdreacI28ahoyiMHARDQl9VwxL9hMe&#10;a1i+O+9ZrlaMRyOqsowbg+HhJQdVwSkZzw2fA2zLcRsZWNkZM3hP00XBg1h9JBNAAYSo5LJpW4y1&#10;zEYjcvHsfCAEl36WT6otoheMkELQOcfhes2i2WxdU9Ja7bkrL3B4dMioHp0OIkotS2bH1XXNZDTq&#10;gzsMkWq7r8Nl4LenD4DPAf8C+KfATwFXzoL79b1+Vgjxx6RS/70LARUCRVFiSkPXtjvQTWuiThpJ&#10;CL+3dO2zdg4MiS5LiiLusq2N0NRxXTEzIw6WUSG1ruseJCP7QIm2vCLdgDljr5bLaB6fVmzDIM8T&#10;/uHgLGe7LMubg7Ybltrpa40xfT/pE82wn6wTgyoHvBCiJ7zEaX0EsJwGo5ODx/FEvnNwES+aA1AJ&#10;Qes9xkazPGMdSqVZQG9rvcW+OufSgC1m6x0Md7IrIlFb15t1WnXFekwfA/d473eEK3YGloNZS1kU&#10;1GmTUZVlPwvIAJTM6T5prjG43pY+/iOgAf4l8OPAPwQ+exbcr8/1/xBCvMWH8B8b55I7ZB0Ha85G&#10;llPYfdO9dycOXYqioChLtC6i+bu12IROckKwNx7RdB2tMX2vXSY55aZpoo+W98icLdIsIKRBm3WO&#10;Mq1fhoSG7E7SB0BiN6kkmiBT2Wr9dqWUYZOZZtjPHI5N6DMWOssNZYirkhKhRC+CcNrgTaTJtnUe&#10;L7csr2xSEM0dHNbZqHcuBJsumgEy2NNrpdgbjymSbFMcuMUevFAKLaLUcecsrbGs2oY28QJUAvz0&#10;A0+laNo2HXbqtuesklqNVopRXfe2QbnqOQkq2llLkQ7P3ZXfiXOAGviW9PF9wI8BfwP4YcCdBfdr&#10;e/0hQgg+hD8UXLxxRnUd33xnB2SIu6GjRA9EaZpNTwIQiThSFAUX9uZcPbhFZwx1Dr4B86tHmWUX&#10;SbZ+YxHRtsGoqCmukvGgGGTKMHAzCVkhJE2s5RDBNpiiZ5z0Sb19NhPM8NTgfTLtow/2sijuaLJw&#10;Ei9dJkcPZx3rtqU1XfLa0hjrGMqs5yAxqbLIv7F1Ph0GHdY5OmdozRb3nd1gjl9FUXD1+jXartuZ&#10;kOfnXiYL37qqqKoqHtSDucqO60v6r0tVmgXqlN3pLZ36QcTO8C+j84Dfmj7+n8D/F/hz3E3X6iy4&#10;X9F+7D8JIVzzhD8WEiopDoxEX7oFoq/0SWZ4uUduNpu+FI89eiwTM5mjKoqvKbS+1LTtj+WAklIy&#10;EoLVep1X8buT+8FNlW+kxrmYYYoiDnWy3trg67Ie3HDXnH9mBr7IYwF+4iojZ1hjeomhzFrrErEi&#10;mwEMW5n82CbBX8nMMK1ARFx727XcWiwptIo99wmYgn4G0DQ7sks5SKKu3fY9kXeA8iqluHlwk+s3&#10;rvcziJ1JfVFQaN23KsOgztWST1uKXMHkcr+f8BMYFUV0a/GOdmCvlOnBYVBlDYadbwP+FPCHgf8b&#10;8LfOgvu1u/5bIcQnvBB/CcIMD94aQmIs+btsU733tG0bucxlueVURxz3VaXUd242zUdNHHD92aZt&#10;/3OSfU3U5y5wNrYCMsS+u6pKhLGYrtuaDLAVdHCpTC6Uirz0FNBDpFUQIv0OW251ZompYwCcYaYc&#10;Blk+ONquwyeJ5P5gcI5FAuBkbHY+tAqtKAcqNN5HswdvLJsEIim1YlxFsYPG2DSA2zWs9/FJ9IdF&#10;/0wDd+S1H58BhBC4eu0ljLXUVbVDhc3AlPx357eEmqyoowZbiCoxA/PBarwniO2aUkqYVRVKRsZY&#10;qTVlOhi7VIVY5/utwoD//Q7gbwLfJRC/P8D1s+B+ba6/I+BfBcSfCpLfKcsSnyWPc2ZkS95nZ88a&#10;EVdKazJ6S2kNQvyQFPIPC8EN5yPLSCv1X4QQ3tZ23bfrlC2UMdj8+CnE4sAq3OatPQy6rusoUjvg&#10;UmnYiyCmjOmcI0gJKZP7wb/ZgS537oPzUE0eA8Bk4kPOOLn8tM6hrKUzpn++Skqmo0idXG8apJS0&#10;qYSOrCjLfFQxTiXwuCx7OeMT5aWOKazsOvvdrTATeYGHkOrU/bxMFZjPgZ2qADl4vYcOMja3Cun1&#10;MsbilWTdGbR0dOnwFTIaMgYlqQo9oLoq1l3HrU2zc6jKmOG/w+M/roX6HUKIf30W3K/N9RzwnULK&#10;bxFS/p+lUt/qk0hgCJHVtFVIAe/ifhghkyWRylJMPyW0+hMi8E+895FwMiwphfht3vufbdv267Mq&#10;aQaSZN3vtm0ZJ1G+TdI+O14yG2PYbDZUVRV74pTZchmZS+U8O3B9+TiYHIcAzuHT8Cnv6Y1z8eCR&#10;0RCw/72J0FA7cFkZIrMycIRkoNi0Uc3UJvKNT4Cb2bk5s7pGKE3nbG87/Fq5dOSeXytFUZQcLRe0&#10;bXOb42musjpjGNX1znQ+a8/ZtMkYfk870FnrlVucZ+O6XmdxXFeUKmq1ts7hikhOyYuASVUigMNm&#10;i4OQQkanUcSD66b5V64a/XtK8GPcgyro+svyWYXwk8BPIuWHlJTfBXwr6K8KIci+TwoQKHtRAx/8&#10;J4SUPwn8oPf+5zP3V4RAW89ZuJqbBUwxjNwGJcU3GGP+1TKE3zidTHCJ50vqJWNJLyll0U+tbyNp&#10;pCzsEupNWBtljNNUPfeCbhBYOeBdYkFtdcdd37N6a3fsf4fuG/n7e5vrFMjDaqFMbqfrzSbCbwe9&#10;cfzdYiCPRjUguLlc0xj3muKw84DzyktXKcuSW4eHsZXRJ99yxhjGo1E0c0jZ25ho1VwUxW1zDZkq&#10;F4i2UXkLkgNeSklrDCHovlo4SrgGnWSoqkJTaoUSUastUkI9pdK9Y00r7T/Wwf7GwtufWwnJveRj&#10;Iv7yL3/iXnmujyHEO4C3KyH2hZDBB78QQj4jhXjaOvvksGQWwdMVYxbVOR598Zd492f/MV9QF/jV&#10;8x/iav0ggsDcHCKd/YmiLL+lrqrMMup31TLtvZ33WOtug7TnLJn7YJMmt5kUopXqlTrzwCrvtzP6&#10;LA/nhiIEOaPnfpM0pMvBPvyaTFrpLYMTHtukuUAeQomUvQmBy+fP8dD58zywP6c1lquHSxZNh5Jf&#10;fHgLAUVRIoXkC88/y4vXXkrYAdW3MHcaIJZlyaiq+qydq4ncbhQDOHIYmBj2sOK0OdmShWI1V6TD&#10;wFjbm0RMqrK3UPKpYjPW0hmLTsYQN5xidvSc/bZf+gt/pLTNn2/16Cy4X89LZUfQhErLmOt+6OUs&#10;q/EFlO34wK/9A971uX/GXntAKMfcKM/x2dkTfGr+bp6avh0vJLPm4AeKqvw9ZVHGKXRSYVVaU6RA&#10;GQJNjmfvsiiQSvWIKTfQYBuPRhRFEcEXCSOttUZpTdNE+yMxwLrnyXIuTcd1vdX4ugMlNQ+TxGBX&#10;3wd8gsgu12su7J/jw1/xBCMd133LtuPGYh3pl19MSR4CUhcoKdls1ly7cZ2bhwcUuuDlSg1n2GuR&#10;Xh+dJajyIZfe+zpx8HMlMjSBzK9fxhQUCVfgQohzB+t6lly//C4KJnUFARoTpbsC0LQd682GF8uL&#10;fPMX/hG/6dkf/7sH9YXfc6+sy9R3/Cf/2T0X3FmMoJcHTuJ8EghScmvyMLP1Nf7dn/s+3v35f44p&#10;JhyOL7FRFSPX8o7l07z36JM8sXySo2LO85O3/GjRLXWAf+c43DSLKoZBqXlbz5g8wcokBZRL7H5q&#10;zi6kcqgmIpWKCLzBoSDSbj0PwFQqUftJfFJyzcKPeXqfGWrOe2yC3DprcdayaRqEEDzx2GPUZRUZ&#10;YcFza93QZDWZV5shgseNz7FQUz7/4lVeeuEZms2KMm0u7tabZ/BKoXVv29tDeRNHPrdG1ns2TdMf&#10;wvkAM6mVyX/uvz8dnj5VPk3bsNps2DRNWilaNm3Lpmv7DYtAsGkbbtw6pDOG1geWcsR7Fr/2Ph38&#10;817Ij5713G9kCRIcbb3PanSBtz39U3zdL/1VRu0tbu49Hg+EhIVuVMVG1ajgeOfiSS411/jL7/h9&#10;3CgvPDB26x06qUtum8cFF06kcA4muGVZ9oGa13TqGATT5WFQCvghWQOgKEuKLDiQDwjnepHHOxkZ&#10;3nYAEdVkH3/kUS6dO0fbtSy9ozWWZdv1xgavJqi9KlhOH2Z642m+8pd+iE9yjo9d/gakkszMgsK/&#10;vCSX12G5Xcn2Uv2hk4K10BqfB4RDfbqBGk7PZksH42Q87uG7hdas1mvWm01/2PoBiObi3h6Fktw6&#10;WmBMh5UFB2rKQ+45VHB4IQ/OBmpvWFAHgpAczt/CqD3i63/hL/Cuz/4YXmoWk8uIcIKxAGHuhfzg&#10;ldFDX/HI+oXn3330a5d/4vJv/oNjt+4hjnEoI/peLpfJw8DOoJJe4CARJKQQffDmIDwOwBnemOKY&#10;a2iPqU9B3KXAz5kpP7/e9P4UIkr+86ZpODff47HLD7FuGpzzrNtNKsXlKy7HReKGrycPYHXN2z77&#10;47znY3+DB1bP877JBd5rX+Dje+/nC+NHuVmeBwK1byldhwpuZyiVX5usYporobw2DMnhJa/9hlP4&#10;/mBIcweTKpB8kMq0aThaLCgTD3w0GkUUZNf1mmq98Ebbcu3gAFmNuCVGrOo5I9/xtTc/wm9+8Z+j&#10;gvtIJ8u/exbcr/9IHRE86/FFfDXhsS/8HB/++A9y6cZnWU4exOpqGNj/AfC1wFcDjxCZQ+dL33FY&#10;zrkyeojaN7cFxvEsfVK/PfyaPORSiejhE0HkpIw6DPzjAQ9gjTnREWXnOaSWRKV+/6Qdc2cMSike&#10;f+QtVIXm1nIZzQd9uCOi7JSwBqCtpphyyrmbT/KOz/wYb3/yx/FFxbVzb6dwhq88+GXef+sTvDB6&#10;mC+MH+X58SO8VF3isNzjSM9xQiHxaG/RwcaA9w7hur6CGP42mSufabDDwzIHthQCkYeXCUUohEAn&#10;COu6afDrNZuEtvMIgiqwQmGlxoj4Z+kds2bNI+0NHlk/xxPLJ3nn4kmcUM8fFfN/X4Z7xz1U35vZ&#10;2mP1iMX0POePnuUDv/iXePvnfgovNbf2HkOEOC1PgfwjKbCPHw3sd7f4txd/PZ+Yv4cL3c1Xtcs9&#10;Hvw++YKPBoouXRLuOx54w5v0uPNGLk9Py8g7g6gTHkMkUQMXPO947K3Mp1ParkWIKJL4srJ1CAQp&#10;MeUMU4wQ3iMIVM0h7/vVH+RtT/4EZbdkPbmEUyXSu7/khPzMjfLCfyDx3/Bgc5XHV89gZcFhMedm&#10;eY6b5QVuVuc4LPY4Kmas9ISNGtGpkk4WeFSyCBb9ey2CRwmotErGEwrvY9AKC1oP5iRC4FA4G3Ae&#10;gozuMkaPYtVjoliFlp7Kt1S+5UJ3g3l3xHlziwvNdS6213igvc7cHmFFERZ69kNOqD8sg795L8WJ&#10;vhcDu63mmHLK+3/tH/CBT/0oo80Bq3SDie3J+hjwb1OWvu0qvGGlJ/zCua9BB8uu4c3LD+6TsqVL&#10;2O+6quK+9oRAykgsBkF/kvDEHQUbB+0BYdcKuG1byrLkHY88yiMXL+CcpXUe617eb+mlpqn3ATh3&#10;8DT7B0+zd+sZym7J7PA5Llz/NM1on8X84RsihL8lgv+rwC+ntud/DIj3rfTkm1Z68s2C8NWlN5cf&#10;Wz9bvnP5dMzGsmCjajZqxFqNWesxG1WzVmM2akSrKlpZYWTMqEZqnCyxssBLRSDaJwWSSi4hgpWC&#10;RwUH1qCCpcRRuI4qGCrfMXIbarth4tZM7IqpWzGxK0Z2Q+VbBIFOVjcaVf3sjfLCjwM/CTwlzkAs&#10;r38pbnWNKcb8+l/8K7z/k3+P5eQSR/NHhtk6X//haYEdEOyZQz5y4dfxucnjXOhu9oF9p0HVyw3w&#10;3H+bVDKWRdHL7g6/z6by8SSV15erBTbkNOfhUOcF5Wyftz36ViajEZ3rKKWgsS6W47m3FzIJOUis&#10;qnC6IgiFF5KyW3Lx2id5/HM/xUMvfJS6OUBkjHkxZjF/+GMi8JdFCD8InDRk+kT6+P8FhOxk8XAn&#10;iw8RWVjfKAgPq+AuzsyS/e4WKrgYlOn9CUIQEDihcULihIr/ReGFwBP31j4ZP4qEd5f49BFQwSOD&#10;QwdH4S0Cn9RpI8jYCo2V+sgK/fONqn9+rcefBZ4GPgYs7vV51D0V3AJYTh7gw5/6ET7wyR/hYP9x&#10;nNTHgzpfpypu6GBpVM0v738AFbuveEMNdsRfjNBeLredc9FFJe1gjw/kemjlnTTEBoO2k+iveegU&#10;XVMLdLDsN4dcOP8YUxVw7Zr1aM5CVyxH3dZFFVCuQ3qLdIbp4gqT1VW02TBdvsj5G5/h/PXPUHUL&#10;mnqP9fhS/pE/Dvw5EcI/egUviSdCi58D/tcUwBMr9ONW6UegepzIzHo78BbgncDlmI1j4IoUrJrI&#10;88+ZNGvZhwHePX8HCIKQtELTqNoFxGeBz6RD51r670eBG7wJr3sKxLKp93nk6q/wm/7tn8HoGqNH&#10;d4IDztLNND/+if3ukF+bfwV/+/HfxdityUOSPJgZ+jW/nEA+TSpISUmVABc+BNbrdT/s6cX30176&#10;tMNkCG456eftADaqKM30lsMnedtz/5pL1z6Fr6bceuDdHI0uRQSctwQh8VIzWl+nMGu0bRivXqLe&#10;3EJ6g3IGrwraapZanQDwM0Ra5N9/A97qEfAw8C7gPcBDQJXeU50Ogcspux6k+ZsB2vSxBp5JHwfA&#10;8+mwf4776LqnMrdVJY8/92+o2wXr0fnTMna+FsBvIwrlHcuGnk/P30WjamZ2gQ8kmmQMwmDMHQdo&#10;L6d8zoipTXIcHVUVVRkRcDqxsUSaBA/hrscHbpnCKYf+ZqnCGKq31lWFkoIgNUcXv54nH3gHmxd/&#10;kYef+ine+is/gnYttp7TVTOCUNtqRUiCVFhdYcpxn+2AJfCzIoSfAn4C+KU38hwHnkof/5iz680e&#10;3LFEs7o6Pji70/UzRKG8PtuUvuN6dZFnJo8zcatUvqW1kJRgbS/bK45lYZFEBF5ReZ7w3wiBUIpR&#10;MpXPss51YqRloYJTp9bpeRRa9woseiDQqHrkm2ccGpr5ZT710Hfz7Pv/N5x/6me4+Pwv/vR0ceUn&#10;5jee+lrVrX+bqaZPuWL8vNPVs2nwOCEKti6IooI/xz3OZz4L7ntmSh7ilFS8YizVPwC+B/jrACPX&#10;8MzkcQ6KfWq3u9vO8kjHHS+yoAOwE9x3G75l3LnSeqf07tU7XTTA89DTNoeCD1uVoBjURcrQGeba&#10;f57bFV1K21Deehana5574lt57olvfUfVHOxdeP5jf+yBFz723ZPFlcN68RL18hrSW7wuMeUUV9S9&#10;rPTZdRbcr/slg+PW7C3MVy/yyIu/xKaev9KH+J+B3w98IyHghMQfo+957/G9id5u9s09sj1G/Rw6&#10;YZwU2FLKSFd00Wd8qDaS/xu4XRAhP5oa0D2VUsyn034eEAbT8lOn6AiwLaPlVYC3WFV974vv/Obv&#10;fekrfvOfHDW3/ky1vPbC+KXPMlm8wPzGk0xvPcvk8HmELjDFhLYYwRdnIHR2nQX3nTK2Z1PtM25u&#10;8nW/+FeYrq+znDzwcsvy4fVZ4BsbVfNA8xIzs2ClJ4xdtAWWCdvcHUOU5d7WpnJ9qLHWc63vUKoP&#10;eddZ2nh49Tzu1KNnWKkY9NciZfbMc7bHpu6nXWXCZ2cdc2UbyuVLlFp9b1Dl9672H/3TNy488cdD&#10;CAdFt2J09AIXnvsos6ufYr54gQvrqxTesKz2aFTNvYTOOru+zFlhIgSaag4IfutP/3EefulXOZo9&#10;lKe3r/R6AvhWJzUPtNc5KPf59Pw9TM0ChOgNAMyxYVrmT/vjGuVpwJW1tE/qt4deV/6Y2F9fMQz+&#10;vZcOGpjdDQ8BY22v+3aSWOTwUKoLzbSqeu2w/Hx8qhYKoHDt16p28ft0t7wpvPtYM7nI9Ue+iifP&#10;v5dnLn2I50cPcyQq5uaQ0hu8UGcRcxbcr9EITUi6csJXf/Lv8Lbnfo7DvUfSXvNVXb8C/IGAmAQE&#10;j6+f5XOzt/Fi/SAzv0YpvSPxkwMnE/+FlDF7p965KAqqxNP2Q6PCYwHeD76yZ9qgBO8PgXyQDEQU&#10;d1RXsneXtT1/eahM0tsFbx8ULSOXuVCKUaEjICT4fsjnQsC6QICJEOI7RAjfUPj2o1W7uGY3S7py&#10;zDPjR/nI/oe5JSe879bHI0lFyLOouUeuL+t3yhRj9o+e4+1f+Fk29T6EL0opZAV8myCw1mPGbs3v&#10;eubvsNfd4nr9AFptDQOGgZf5wi7xgcMgOw6teLkDFLVtW7q2xXRdf0AcN0nMPycbF7bGRMXTwSAu&#10;S/8slkvarqOzFmMtTRcFBvLOXACdsyybls7Gsr/WivmoZlqVyakTlIoSTZ2xOOd+s7PuE867/1IE&#10;T2E2nNtcZ97e4qA6T6vKs7L8LLhfy+CumS+vom1Lp+vXYrDzMeD3yuC5WZ7jweYl/sDTf43L6xe4&#10;Uj2APwXtJtg6WPTkBOei20UW3DvhygQQn8QGTNfRti1N09A0Dd0g2LPmWw7mHOBNoibaRIv0yemk&#10;aVs2mw3rpqHtOjZNw2K9Zp2YT03bsdhseOnwkOuLRW8qIIFpWVIrRSEEWsByvebm0RGHyyWbpv1T&#10;AX5ES1mTtMBr1yDDK8fen11nA7U79tw+4Z8F4bWa2f4N4FAG/+evVxcefrC9zu//7F/iJx//Dj7x&#10;0NcDFZW9FoMtiQ/m3jnLHWUrX50NCU5DqA30zWQapmUlVJFkk7JEce7hxaAUhyj+lyuKXlttIPub&#10;+/4MgvGktVhf4gcWmw3LTcO4KtFJRnlUlmyMQYSo8X2wWrHabGiVoiqL/631vM86961CFM+ehclZ&#10;cL9eIQ6vfcb4B8DPyOD/pxvV+e+cmgW/46m/zVccfYafffA38fToYUqzZGZXfVb1xwM4Q0chivlx&#10;O18748uV1hTQiwkMr+wvlrnfx3vooZtHmdxFfDoYsgNmoRST0ajv/32a3veyUEJw/egILQWjoqQu&#10;C7qqjvTNssRYwbwsWXofLY+bBq3Vu4FfklJ+PfDps1A5C+576ToAvksG/1tWxfRPNGr0ofdf/Xne&#10;evBpPnbhq/jY/gd5fvQWIDC3SyofRQ9CQqn1PtZJKaTPyCeJLwz9vE/oy7XWUfuMXcGGcKwSyL16&#10;dkKViVHmB6IMTdvSdpEgogaiglprGmtZskYrxf50wqisaK2NvX0IXNibs1xvuHZ4iLUOIcR5G/y/&#10;Ud4+oYK75jmblt9L15f1tNwUI+bLF3n8hY/gVAGvz6T2KQHfH4Qw63L6Pu3t9F2Lz/DuxWd4sL2G&#10;8J7D6hxHo4tQ1BR4cHZbiqcMfRq3u7fSvQMRpUjGgscn4MMPoBf5C9ALAObpejakL4sithDpsMlm&#10;CkIIqgRbdc7TmK4f4q2bhqP1mjJZ5a42DZ01SRyQunbNt3/w4Fc/q/BPubN12Flw30PBna9/KeAv&#10;OKk/tdKTsgj2ibcvPyfed/Qp3rr6POfbCLM+LOYcFHu0skDhkcmm6LQrsKt3dlJ2z5xvMTgoTsry&#10;x9lq+Wtz+Z8x8L2RHlvJ4yytHEv3uDNfty1tF62INk3Luu16RdFNE62LtTdcqy5e2jdH3/325ee+&#10;qlH1D52FzVlw32vBDZE2+KsCftAJ9QNrPblmVPnIhe7mxScOP8MTtz7F44vPcam7jvKOlZ5yq9yn&#10;0aM44Aonu3acKIY4DNpkRl8m/PppAX68tB9m9myHk0X8c38+lER2g2l8PhSMNT3CrjWGxXorEhmE&#10;QBLY6DGNqnnv4afehRDvCkL+vbPQOeu57+XraUH4HwLif1jq6e9a6Nn36GB/y2OrZ3jn4kk2esTV&#10;+kGeGz3Cs+O3cGX0EDfL87SqovCG2jUU3tzVfiZn66ZtmeQ9+ytUgwHQSbrXJhx7SDtvkiFBHtD1&#10;LcSx6iEzy9QxQ0IRAo2s0SGKGRqK3020uf3s2S1yFtxvhuuHBOGHnFDvXxTz/zAgvl0F9/7Lmxd5&#10;6/LzGFlwUJ7jxdFlnh89zJX6Ia7VFzks9jBSp2BvTw32vC5brddf9F4ghMBytdqKQQzK+J1q4BRF&#10;1+2sINDKipvlOR7aXOHbrvyTmP2FRLwJJIjOgvvsOn59HPhvBOG/8UJ+eKUn377Sk28VhK8Z23X9&#10;vluf4IMHv8paj7hZnudq/QBXRg/xYv0gN6oLHOk5XerVK9dS+g4ZfB/wzrm4834VT8wPILNZvul4&#10;8L6casAJxVqPaWTF3Cz4hmv/mm966V+wZw45KM8hg//twItnt8JZcL+Zr4+lj/8+IC63qvpwq6qv&#10;A75GBffh893Nyw9vXuCrDn6JlR5zUJ7jWnWRl6pLXKsucbO6wGExZ6GneKFQwVF4Q+G7OKh7FVDP&#10;k3zE73ggJOHBTpa0sgQEE7vi0fWzvG35ed599Gs8tv4Craw4KM/9kgz+jxAFMM6us+C+b64XgR9L&#10;Hzihqo0afXCjRr8B+HUquA9fbG+87+H1C1Li6WTFUTHjoDzHjfI8N6vz3CjPc1jssyimUcdbFkTT&#10;+hCVQb2Nap5JwTOLBpL64j7Ahehhol5IAlEh1AuJTUqimTVe+o6JXXOxvc6F9iaXm6s8tLnC5eZF&#10;5mZBoypulud/OSC+Twb/A2dv81lwn11RpO8j6SOWumr06FqNPgh8QAb/1bVrPvTW1TPvfGLxpAhA&#10;KytWesKimHFYzDlKHws9Za0nrJOWtxEFVmqs0FHAV4he7TP/SQaHSvrdOti+5x+5DWO3ZmqWzO0R&#10;e90Re+aQPXPI1C7RwdHJko2quVZd/JeC8GeBHxZnYg1nwX123fF6Nn38r15IOlHSyfJtwIeAr5bB&#10;f6Dy7Yemm+VbH1s9i8T12baVVSydVZmE+suUhZOGd8rQOaurpNWtvaH0HZXvKLyhGvh1STxOKIws&#10;MKLkqJgTEJ8B/gnwA4LwkbO37Cy4z65Xf30uffz9QcC/F3gf8GHgawThogruQuXbcyO3mW1Lc9+r&#10;c5ONAmOzHUvxpGLqhcSxLcu7oszf9STweaJ2988R9bufPHtLzoL77Hr9rk+mjx+GKLBvhVYI9oka&#10;7HvApfSxB1xMHw8S9b4d0KTWoEsfLXBIVHx6AfhZzvbUb/rr/z8AiGilWIUCyeAAAAAASUVORK5C&#10;YIJQSwMECgAAAAAAAAAhAHsdNA4kWAAAJFgAABQAAABkcnMvbWVkaWEvaW1hZ2UyLnBuZ4lQTkcN&#10;ChoKAAAADUlIRFIAAACNAAAAnwgDAAAA856qBwAAAAlwSFlzAAALEwAACxMBAJqcGAAAOaRpVFh0&#10;WE1MOmNvbS5hZG9iZS54bXAAAAAAADw/eHBhY2tldCBiZWdpbj0i77u/IiBpZD0iVzVNME1wQ2Vo&#10;aUh6cmVTek5UY3prYzlkIj8+Cjx4OnhtcG1ldGEgeG1sbnM6eD0iYWRvYmU6bnM6bWV0YS8iIHg6&#10;eG1wdGs9IkFkb2JlIFhNUCBDb3JlIDUuNi1jMDY3IDc5LjE1Nzc0NywgMjAxNS8wMy8zMC0yMzo0&#10;MDo0MiAgICAgICAgIj4KICAgPHJkZjpSREYgeG1sbnM6cmRmPSJodHRwOi8vd3d3LnczLm9yZy8x&#10;OTk5LzAyLzIyLXJkZi1zeW50YXgtbnMjIj4KICAgICAgPHJkZjpEZXNjcmlwdGlvbiByZGY6YWJv&#10;dXQ9IiIKICAgICAgICAgICAgeG1sbnM6eG1wTU09Imh0dHA6Ly9ucy5hZG9iZS5jb20veGFwLzEu&#10;MC9tbS8iCiAgICAgICAgICAgIHhtbG5zOnN0UmVmPSJodHRwOi8vbnMuYWRvYmUuY29tL3hhcC8x&#10;LjAvc1R5cGUvUmVzb3VyY2VSZWYjIgogICAgICAgICAgICB4bWxuczpzdEV2dD0iaHR0cDovL25z&#10;LmFkb2JlLmNvbS94YXAvMS4wL3NUeXBlL1Jlc291cmNlRXZlbnQjIgogICAgICAgICAgICB4bWxu&#10;czp4bXA9Imh0dHA6Ly9ucy5hZG9iZS5jb20veGFwLzEuMC8iCiAgICAgICAgICAgIHhtbG5zOmRj&#10;PSJodHRwOi8vcHVybC5vcmcvZGMvZWxlbWVudHMvMS4xLyIKICAgICAgICAgICAgeG1sbnM6cGhv&#10;dG9zaG9wPSJodHRwOi8vbnMuYWRvYmUuY29tL3Bob3Rvc2hvcC8xLjAvIgogICAgICAgICAgICB4&#10;bWxuczp0aWZmPSJodHRwOi8vbnMuYWRvYmUuY29tL3RpZmYvMS4wLyIKICAgICAgICAgICAgeG1s&#10;bnM6ZXhpZj0iaHR0cDovL25zLmFkb2JlLmNvbS9leGlmLzEuMC8iPgogICAgICAgICA8eG1wTU06&#10;T3JpZ2luYWxEb2N1bWVudElEPnhtcC5kaWQ6NWI0ZGI5NzUtZWM5Ni1mNTQ0LThlMTQtNDlkMDRi&#10;YzkyZTQwPC94bXBNTTpPcmlnaW5hbERvY3VtZW50SUQ+CiAgICAgICAgIDx4bXBNTTpEb2N1bWVu&#10;dElEPnhtcC5kaWQ6RDEzMEI2RUQ4REQyMTFFNThENDdEMzhDQkI2QTQyQzk8L3htcE1NOkRvY3Vt&#10;ZW50SUQ+CiAgICAgICAgIDx4bXBNTTpJbnN0YW5jZUlEPnhtcC5paWQ6NmU2MjM0OWQtNmViZC1m&#10;MTRlLWFmN2YtNjNhOWY1OWYxZDg3PC94bXBNTTpJbnN0YW5jZUlEPgogICAgICAgICA8eG1wTU06&#10;RGVyaXZlZEZyb20gcmRmOnBhcnNlVHlwZT0iUmVzb3VyY2UiPgogICAgICAgICAgICA8c3RSZWY6&#10;aW5zdGFuY2VJRD54bXAuaWlkOjgwNEEzRjA2OEQxOTExRTVCMEQyRDYyMDZBNUQxRjI0PC9zdFJl&#10;ZjppbnN0YW5jZUlEPgogICAgICAgICAgICA8c3RSZWY6ZG9jdW1lbnRJRD54bXAuZGlkOjgwNEEz&#10;RjA3OEQxOTExRTVCMEQyRDYyMDZBNUQxRjI0PC9zdFJlZjpkb2N1bWVudElEPgogICAgICAgICA8&#10;L3htcE1NOkRlcml2ZWRGcm9tPgogICAgICAgICA8eG1wTU06SGlzdG9yeT4KICAgICAgICAgICAg&#10;PHJkZjpTZXE+CiAgICAgICAgICAgICAgIDxyZGY6bGkgcmRmOnBhcnNlVHlwZT0iUmVzb3VyY2Ui&#10;PgogICAgICAgICAgICAgICAgICA8c3RFdnQ6YWN0aW9uPnNhdmVkPC9zdEV2dDphY3Rpb24+CiAg&#10;ICAgICAgICAgICAgICAgIDxzdEV2dDppbnN0YW5jZUlEPnhtcC5paWQ6NmU2MjM0OWQtNmViZC1m&#10;MTRlLWFmN2YtNjNhOWY1OWYxZDg3PC9zdEV2dDppbnN0YW5jZUlEPgogICAgICAgICAgICAgICAg&#10;ICA8c3RFdnQ6d2hlbj4yMDE1LTExLTE5VDEyOjA1OjEzKzA1OjAwPC9zdEV2dDp3aGVuPgogICAg&#10;ICAgICAgICAgICAgICA8c3RFdnQ6c29mdHdhcmVBZ2VudD5BZG9iZSBQaG90b3Nob3AgQ0MgMjAx&#10;NSAoV2luZG93cyk8L3N0RXZ0OnNvZnR3YXJlQWdlbnQ+CiAgICAgICAgICAgICAgICAgIDxzdEV2&#10;dDpjaGFuZ2VkPi88L3N0RXZ0OmNoYW5nZWQ+CiAgICAgICAgICAgICAgIDwvcmRmOmxpPgogICAg&#10;ICAgICAgICA8L3JkZjpTZXE+CiAgICAgICAgIDwveG1wTU06SGlzdG9yeT4KICAgICAgICAgPHht&#10;cDpDcmVhdG9yVG9vbD5BZG9iZSBQaG90b3Nob3AgQ0MgMjAxNSAoV2luZG93cyk8L3htcDpDcmVh&#10;dG9yVG9vbD4KICAgICAgICAgPHhtcDpDcmVhdGVEYXRlPjIwMTUtMTEtMThUMTQ6MDA6MjkrMDU6&#10;MDA8L3htcDpDcmVhdGVEYXRlPgogICAgICAgICA8eG1wOk1vZGlmeURhdGU+MjAxNS0xMS0xOVQx&#10;MjowNToxMyswNTowMDwveG1wOk1vZGlmeURhdGU+CiAgICAgICAgIDx4bXA6TWV0YWRhdGFEYXRl&#10;PjIwMTUtMTEtMTlUMTI6MDU6MTMrMDU6MDA8L3htcDpNZXRhZGF0YURhdGU+CiAgICAgICAgIDxk&#10;Yzpmb3JtYXQ+aW1hZ2UvcG5nPC9kYzpmb3JtYXQ+CiAgICAgICAgIDxwaG90b3Nob3A6Q29sb3JN&#10;b2RlPjI8L3Bob3Rvc2hvcDpDb2xvck1vZGU+CiAgICAgICAgIDx0aWZmOk9yaWVudGF0aW9uPjE8&#10;L3RpZmY6T3JpZW50YXRpb24+CiAgICAgICAgIDx0aWZmOlhSZXNvbHV0aW9uPjcyMDAwMC8xMDAw&#10;MDwvdGlmZjpYUmVzb2x1dGlvbj4KICAgICAgICAgPHRpZmY6WVJlc29sdXRpb24+NzIwMDAwLzEw&#10;MDAwPC90aWZmOllSZXNvbHV0aW9uPgogICAgICAgICA8dGlmZjpSZXNvbHV0aW9uVW5pdD4yPC90&#10;aWZmOlJlc29sdXRpb25Vbml0PgogICAgICAgICA8ZXhpZjpDb2xvclNwYWNlPjY1NTM1PC9leGlm&#10;OkNvbG9yU3BhY2U+CiAgICAgICAgIDxleGlmOlBpeGVsWERpbWVuc2lvbj4xNDE8L2V4aWY6UGl4&#10;ZWxYRGltZW5zaW9uPgogICAgICAgICA8ZXhpZjpQaXhlbFlEaW1lbnNpb24+MTU5PC9leGlmOlBp&#10;eGVsWURpbWVuc2lvb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Cjw/eHBhY2tldCBlbmQ9InciPz7karwhAAAA&#10;IGNIUk0AAHolAACAgwAA+f8AAIDpAAB1MAAA6mAAADqYAAAXb5JfxUYAAAMAUExURYPE0nO0wlOP&#10;naXg7Wysuj2IoHmqtpbM2aHk8fv9/luux5zg7obN3W24y2Kdq9jm6bHq9oq4w0iSqYHJ2qbo9ZXa&#10;6DJDTFyhssjs802Lm2qxwtfz+HS+0JrP3Lbi67fc5fX6/JPY5mu2yNXs8rnT2orQ4Krs+Kvl8ajK&#10;0pHW5YWwuozS4qjq9kmFlJjd62mLlX3F1qPQ24PBzpre7MHX3VCSoojP35O7xGeuwU9pccjc4WK4&#10;043Q35jDzXnC1MPj6pjY5qLe63C6zery9XKwvlaZqT5RWGOgrliesaPGzlmVo1SQnmqmtI/V5IrI&#10;1n7G2GmyxODx9XjB08rl61SWpnK8zu35+1mdrXa/0jktH6/p9b3p8mCltqPm8n/I2YXK2a7a5FZ2&#10;gInE0uL1+er2+He1wmWsvlKUpViaqpvU4UubtIzM2kdbYp/i783w92equbHN1I7O3JDR33m+zpbW&#10;5H69ykGNpZTV4nLE3JLU4VylumKounW5yVyXpaPa5Zzc6Wypt2aww260xWSmtY3T43q4xaTU4G+y&#10;waTn9InK11ueroXH1XW8zlKkvnrE1X7B0F+isWq0xqHj8LCysUiEk3i6yN/r7nu+zIbO3lWSoIrM&#10;2WWisF2Zp7Hk763W387h5XK4yWKqvWCmuHzL4azf6YPL3EuImHa3xV6zzoLK236/zZ3a6Jna52ek&#10;so+Uk+Xv8nq7ys/p73KhrGSrvGh4fEWVr7zm75bb6muyw4HH157f7PL3+Hy6yHzD1G6vvWzA2XG2&#10;x1+cqURGPe719pTS4EBncFeUoub3+7bq9GCBikA5LZDK2FSXqLfs9r/g53S6zMXo72ant8Du95LY&#10;50+gubbn8VuQnYTQ5LLo8zxZYlucq6jj73q7zITM3Kqknk2et1yKlVibrGGjs0qHloB3b1KCj63n&#10;88HAvVKTo15USF6jtUSJnkeYsl2fr1iXpk+OnlOUpFiowXfH3j1EP4uEfIDD0oC1wofL3He7y52/&#10;x1ihtqCak0+RoW65zLPr9////9HxXt8AAAEAdFJOU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BT9wclAAAZ4klEQVR42szce1xT154ocNiAzZqwEE8INGlaw7ZZNs1DagqmalGXIFZJA9QtgSPQ&#10;HhWsghR8dChaUWNFqUH4LC2o1UIFDorXqh9PfDJ17NA5PcSp0nZm5HJn0DNcLgeN9vOxj3P32vv+&#10;Ed4vsWcu6foH+Wg+++tv/X7rtfeOj+iFpj6+auS/8PECBqw3TQW/Hk2wZONl8GvRqCXFP0771Wi+&#10;LC4OvPHr0ejT7Ed/NZr1Ica2z4+BX4nmmWJT4PYXfi2aW8WmdPhr0gSyr3o0wOua1GJpDRtzWRRF&#10;cdW2M8DLmmBJeAQbc10URfHp8qlqb2vS5Ols7kFRFMFxyfuJXtZ0FBujWN+DoiiCbZK33wDe1eSk&#10;2R3sptOiKKqN4TtmeV1jSYc/HBRFMVFqPzfFyxpJsSXao1kvtZ/zcmxATo7dyq4+KIri0yZtqbc1&#10;UpPFVlY0WRTBt5Ko3Be9rZHbHe9NOiiKoDWtbcUk72qWS+WBjupJp0URmHIicr2sWS9tkamqiw6K&#10;otopqfkkXu1NDfi3nBoVl3X2tCg+LS2vPxd/XRRFEQAvafycsiROEb9QBB9LpellcQu9qVkuDbcm&#10;qRTx10VwSSqXFR72xEYNvKJZaWqR2WyKSdfFL41pTlm1p6fUz00DXtCA4xVRNbLqyEmXxZPGcm10&#10;V9BpURRFvxbdci9oLs+sqLFGrOHjL4tGkzQqojDotCiK4JLRfsYLmmm/C5TZ2Cx+EgA5Eme9Leza&#10;QVEU1dNN9ucmXgNu5OXXJxXyWa8CIJVaalRdh6+LInjGmBN+cuI1K3/30Z7SQj7y9pvqk+XGwOiE&#10;5rMLRfDlH4zhFT9OvGbeo9IS/6zIyHtHv7aUO2U2du8ptQi+9TPJZdFgwjUfnCj97B4fye/O+1Hu&#10;tEfZysJmAZColUotgROvAfMPPfLN4iN5VVK63FIji65qnwWAn8VktDiuTrQGLC/wKdnN83xsvUbu&#10;bKuQ4fYjr4KPdS1STZTs6sGJ1tzIe92nkefbd6Zr5C31VhWNPPwO0Gpb5HZrNPcG+GUaANSrvkxM&#10;TJw27eDpywCM+3ML95SU7L7NN8fsTrdrK6wqipdNOQa0cme4RmbDR3+RBqin5UdF6dLbfr/2/Pnu&#10;taufmnx5nB98c27pnt2dfGxjY0S9jOMwZfe+cHCVs8Wu1ck4+As0YFWSqqY+qiKJrj3f3d3d3X0+&#10;ICAgIKD5DTCOfvoiP6+xmX/QfOfO5zZKKaVd/i/NW2A0hkdFYApfuvykGjDVofvXmnoOzplzvt8S&#10;EBCwedNjOYlv5+Wf2JnFx7Yv25/JUUgpm3tn00anMdweZYOUPnv6CTXqjQ6dU26PmDNnzr7u7u7u&#10;zQH97c7jOF+f3FiwO7mTj0xubo/NhCylOxr9D8ildo2uDUMKn3pCDbBrKyo+rY94OGfON+e7u88P&#10;xAQEnH4M5035/IKdPM/zfOQydxgtw5y5yPei0WS3t0VTCtlX33gSDVhp1Wg+/Yeyb7qHxcXTmleN&#10;9enE/D0Fh5a53W4PyMyyuTdv2uXhJqfGwVFKsf+xJ9GoC+wVHPR0UXf3bwKGt9+NEZ2Vxxvy8nz5&#10;rLAwnud5vjOTzc29428KbzHZZZhSiMt+eJLYgJP2lojtf/fQU0rdI2AC3rs1RnW/XVDgs7PdzGZ6&#10;YpO8OHZno+8lrVZajyGlEFf5vvkEmvUVTuf2qodrRw9NwOLW0YID3nj2UMEJ/8LtbBXf2yJv+maE&#10;yy12G6SUUry9bt74NUD295/W7Ovu7l47qLIHtc0LgtUjf/q5BQV5h/wf8Ly7D8O796ZHaS1tKkop&#10;xQnNmcd/O36N2v799/D333R3Pxw1NAEB6wTXiNFRv/3uoT2ld/hBLSshOj0qwhOZhK7c6OPrx60B&#10;6z/9/sO/m/OwR7N5ZM0jIfWZETjgaN5cnxONywZrCjlKVZhSSikOKyyt+Pjb8Wum//2ncN+ch+e/&#10;eThaDgcErJ0uCK0rR0iap9aVlNzcOxjDb8eUQtqj2aB1traOW/Plv35P930zZ995T970xGZz2HsD&#10;MF0dLkFI3TA0OIl1H332qPRmu6d7FmeGNXs0rCculOLMdq3TJN923GfcHWX5PuE/9s3Zd767u/t8&#10;XxL/pjp3bV+nNfu5BEFIvTh7CKeutNH/o8Y7sTzP83x7GS3zuNy9GFq9pjHcKG0pGHeFg39u4bZ3&#10;r/Vo+tPmvUyluTehN08XBEFwvQurDg7iXM89ULd7y/4HkT25m5XlqausXs29Nbt9nE6pfM/UcWs6&#10;NHhfd/c3awcPff9pvpAQdqFqcdbm2AN+LkEQBJcfdN8cuN5R78pt3LK6JzIDW2SPBu7/7JDR4nRq&#10;Nxz1Ua8a19INlJtgj2Rf32iz+XZKNrulNNjV8K7LJXjadH9FbC3/p97PHVy9O9e/8U4zz/N8ZHX1&#10;gER2d1FKKSxMvpdnNOqclgiKp/q8U/d+4jg8wCjH33T3ts0BAQEBm4niv1Kyt+zwc538ZMeCHo2r&#10;4UJt510S23OHBcRk+u/P3f2gp5PaqweEZjulmA3b6btBK9e26ByQ4jd9Jr/Gpb//5eM1Wsv23z/0&#10;WHrydlHKV1+lHPmXn1ytW5TmjN7YCI8UnQpC/gREUQQH36nbfdN/f39EBozEySyFXc13/PdY7C0W&#10;jQpTyk31AS/HJVUY1Y8LD2hoK9u3b+2AFN781f9JSXlrx44FfhuUSvNPwb19dbHdcJeQv246LV5+&#10;flJRbmPuzU5+pLasuqrrwd5HGboojUUjo5RSbqqPKP4ch9uMxn9WP2ZbFlj2sLu7+/xv+gr6H/+c&#10;knKqNdXPrFQqlUrljnWCIAhCasRiQggh5K/tbjfP397Pj9qSzdFtNZr0mhoHhH2ayVNuquzSnPIx&#10;wwOeSqj6j/MDFnub30tJSUnZeGu6jwej/NzPkzjaBI/mLv+4hpOSIiLS06N7K/3DMz6iCI69qAyU&#10;S03fjtVd4GjVjoHz9m/O7chOSfnqlhCR6cGYf+rRtGKPRhE5tiWyCnMqm9XBwd5B8MODPqIogpeL&#10;amp0clP5M2Nwzuy4OmCmbFZeULJBZ48Lwa9fUCqVSrN5x4UCT96kWmsJIYTUDtF0Lh70qzuWUkrx&#10;VY72tRMrPaMfWO2wBjpzJM7fjrpxBK+b/9rXS2svKJXKDYJLEIQFhz75ZE+e4BL6Bpwf2TI2gRCD&#10;e0gw3GUJ7TzPZ1Wx1W7eHTaA0dNe793dzd4UIZNpTUZT2mjxAfPMZk9p/4WQ71j2gjLPc31XR0ff&#10;0CcIghB8lVKKCSG1w/omNpbneT6y6x7P84V4mOaDXg2YfSUiUKbTStIkHaNw1OayyLc2BwQoZsx4&#10;K/ufvstk5/cOeAMoQocgpLIQ0moDMYyWMW6e5/mq4ZobfTtf8HxuvUZTIzelSX47cjYD+p9fpfzT&#10;5r/MmDFjxiuhoYsqvxjE6JG1CoJrWwGGdBkhY6VxZOEwDJw2YB8OGm01jqhAjVyaViyM5PlfKX/+&#10;KsXw3Yw/vpKdHRoaGgpLF4zg8WTyXBabaw1jaDoTBsUGYwpZ9cDzm4P+ZUkVsvR6XbhUcmv5cA/4&#10;c0rKorMzZmRnL1oUGhoaCndsG00T7LpKcfWgzMkaojHjgZIEs3lnzOCzrdOnqhyOdGtbhcWZ9u36&#10;4WMz+L+LgmbMeCt7UWhoaGhoKFR+MZpGEAQNiwdVedbgfms2F+6wYYo5DMtW3Lu537/x85lDTtoW&#10;ni3jkhz1bRVRTmnOCMUOnjn7x1eyQ0NDQxdlLwpllWV+o2s6fsS1hCgGAAavcNb4N5o/UeGL/5Kb&#10;u3P3Ad9D9Zq8Hg0AvVd+bWkySynmuHSNPEdYv3IIaHJoaGjov7+SnZ29KPQtpVJpHiM4QitWRhL3&#10;KKlcyKr+54aMcN1ceYtTajI6nU7nv/WcFx/c9PHTnguD54OaWIwhhDTdbpQfTxxYX2Bydvb/mDGp&#10;dcor2dmhoV1KpVJ58tboGhfEeO9oHFYV7aiIssiNJqdTapLLw+Ut3/ZoLr/kqDBKVgIgiuD0i/dX&#10;sJhSCmvsUSULvl7Znz/gfz8PwJeuWy+9lZ0d+l9QqVQqd8wfIzpXWcySUTiYYpVVFqiRm8K1Tq1c&#10;G2WPmtajAcc4a4U9TX9rJRDF62eXrMnEGEIu/equQxu/fVo9KIHAM673/5i96N+VnvlJOQZnG6aY&#10;EOIeAZOFKYUY22oCtW0VFekymca6Tt13sn9sygaHRi4tlpr8poFjL808FV/3mdUBt54qir+i/WL+&#10;xyuX9+fWev2M7LOHlL3NfDJ1NM46CnHXXTLScNxX3xBCTCmFpYn9d8vAwhdWW+12p6Q4p+XrZ+Y9&#10;e+pUUWNd6ZagyqYjRZt8MvK+8Pv446e/PnNm3rzZN476nc12+X3Sx9mxYDTN9AxKuXvDJyyeby4b&#10;MjHgPw28kwjA7A3WtooWaU6a1NS6sc43xr8o5lTQVndTUFGMf5FvXl5++Py5eXMLdHknNp39o8vl&#10;t6FXs64jeLQ87oiglFUMW+p0PlgTRrlBHtWNwfc1wWs/PEoPtMsl5RJpjlRu2bM6fuuSSoZhgori&#10;G6+cWO2768qe/IZt75644jsjyOVydfSsQJUlo2oE10ZIsXlAJvf8DMu9bbYlDZyjPlAPvecLTr82&#10;c+Yjh93SYpRIysudds3uSoZhGIZxb129ujR/5hWfkiurV++KiTtSycwUWj/xeErGGHOEbRyk7sGj&#10;IO8Oc1h1Mp/Supv7MynGmFLIghHuzoNZL06Jseos9RajUW50Wg4ENXk4zNKl1+KLfH1Xx8T4+N+8&#10;Vsm4FW8LCzY8XuPKgNRsGDyfuws5m8Yu12WU7r7THpa5nWXZ10fSiGD2i1vvbNlgc9TX1Fjk2ow+&#10;DcMw7sq4I1t3XospXNHEMEztTMGVZ1Yqlcr8sQZkYQGGuHlwmcdCyqXb7XKNRbOh8eb+e/e6Xp02&#10;5MkFAHprePZZhYJRMMzt2+aEyj5L0+0VDMMwzN5zDNNUzTCKIEGY/pPZbDaXpgpjtkCKYeTACZSl&#10;lHJJ1vrAigqd06Kz1Of1PlHbr0n87a31iYmJpyeDhS+cZRhGoWAYRR+mMgFu7/3z0tsJS5cylalC&#10;x6GC/PySvEE9M0JhQYrZgXsIz7kNZ4uQabRae0t4xXPqoRoR+ElCWltb55ds2jXlh7hThw/Hnzp8&#10;uE9zf3vC/T5Z05qlSxm3ECy4hl18+nTX8PmKUk7Rv2qPvMl6VujRSRHWwECtZUHfwcQAzXFnjkSa&#10;VpwmMRbID+UdOrRxz7qSori4JZ4krrzPDG6KEGF4ZbuuXmwY1nE2ltKw/u3ebf/Gz7HnUNYWbZW1&#10;RfU/Djkgi8GznDVHIpHmlEulOWlpaTk54YfyfOKWDhBUlq3oT2rtSPlSwMEfh0bHFcVSmtzbV53N&#10;jbvrZl6N4DCmFFIInwUjPX8DVlHWWqHRGaVOk7TcJJVILXPnbvEfoGkqhLcZhmnaH8YwDHO1fOhV&#10;BUEIbkhKGtZXrRchXkN6BsGwBGt9YEbpAfMOFlMK6bOXR34aCExjIcRJVplG62zRGo1Oi6aew/3R&#10;YJbcX8EwDHO/MIFhGGZL65BabvUk7aBpKzhYEARXx1V8rrZnwxeZ4AjU2jN8PzpxJ7MRckfVoz0p&#10;BeaxFENMk+o1svSoepksOgljXDkkYSqrMwsZhmF8B/dU6o8RUanDy8rzj/wgdhNCFFk8zyenR2la&#10;dI8elTT6xtx8Uz3GM7THZp26E3Zv7/7M/ff239u/98jW+Htbi+L94waK7rPVSxmGYZosfcHxS3UJ&#10;gmtuxuiDjhUWGno35yylXFRblMWiWTd1zOeLwbGXXzsSt6RyaWXTkmtx14JOFRXtjvFtPDxgSGaa&#10;bntsio9QT77YVRcvuQQhtWN0TQEtvEsIMazheX4vplClUqVbvhh6xjf0TBRMvjHrB//4w6t9P79o&#10;TUqq2/RorlaTlMswDLOkqXJQpylyTR2CSwgWhHwVTuoYc34QWlXnaomBkE6Fm+fDMIYUc18Me6lh&#10;2AktOPOU7NCPh1paWio0dnl4uNxot9pslQzDnDrc1DSw3Jklga3BGwvyXYLrJOR+HGM4FgRhelJZ&#10;JyGEtN9/8S+8ewWllJYtHLZFGuG8+A/vVgTaLTqtJdxuCUy3cRhSWl25dEmMf9CSwcG5c0lwTY9Y&#10;IAhCgQr3bjwbZPkjzeXzaSEhhDS3vwMe/CWSz/Q5M8LuegSN+s08R0R0ksphjeZwz22JTKbpmo9v&#10;TDzDMExTXxJVhgcLQgO3zSW4Wvvq2q8gKXWE2WobBwkh5MFfN4GFr8169RgY5zP74PIHJRhiyOH+&#10;rfJtRZBPgeZEkYJhmLitzNae4NQFC4JwqbW/f1yC4BLyO0ZI5+CL1EAIUYT5AxGMdmY14sk++OBD&#10;OHAFDQsVd67adS1tqvuVSxVBR66d6pkc7guCMHDqTPULdgnC9JFWpq4FtJYQQiIjT49+nDfKfYYP&#10;2H7LuUrF0jadvMVeEY0pxqz/rhjf+HjPauPdfkhHR7DLNR8HjrJIdrVysYQQQ6z7tSfWgKO997Fg&#10;glvBNGq1LXaLjEKK4ZGiTVd8MzZk5t5bc+TIruC+iwWqZB0uYf6lUdek2r21BkKWuX94Yo0IzpRS&#10;SjHM3L90SVDRI60lMEoWTSnFmU2rV5eWBFoxh/GFoLj8/v97BqxPHWHF099VcJmBkOZY3yfXiCAR&#10;Qsre21q5dVddqcZoqam3YUpp2b0lqzdpNEkqSik+F1dU1zc7uII3Rm8bawhMpe2EkOawsl+gEUUw&#10;+YUX75+Kmak1Op1GncxGKaXsnaCiUpnGHg0ppfRm0cwT/vOFcTYXzbxLiHtF1i/SiODy7MOfl2ic&#10;JrnTHuHJI/ORw4dLayo0KkophYcbd8X42sarEahZQcjdrMhfphFFcLTBqbNodTU9R83wXuWRA226&#10;NoeKUorh7fiSK59ZC8pd44uNCoeRuyS2GfxCjQimvR8RnWTzLGMpLLsf51+qa+u5UcHu3HTlSkQE&#10;N79jfLFJouZaYlj8yzWiKIKjPp7I4IQ794/ElGijKtpslFKKzfH+MzMsMsjik37jCU8GpJ0GQ2zY&#10;36IRgfrGUxSytGwZUxm/KdzUlm6NppRSqizyPfGozcE9evZG/njCEwHZB7WG5MV/k0YUAZj67CO6&#10;s0nR5HsgqkWXbqOUUrh9f9ykPRWyPVNXArD8ZIfL9XgNDDOQ9rC/USOKAKya+vOss0xjtKyi3sqx&#10;ELJ0Svykd47O6zmnBM/pHhueq5DLNJDOwr9Z07dXV/c1MGQmBss108cOTz6kZXcNtYv/mzSPaVMD&#10;U8fkaFiKFQbSPDEasOr9MWtrI0txpMJQOzEaUQRvXBrrKAdS7HaT2tlgYjSiCJYf141WXXNZSilO&#10;JmSJeoI0oghWtm0bed+QASmleBkxkLNgojSiOM3HmuMascIphTA5bDEhL0ycRgRnfBaMsO7iIKXY&#10;ATHcS8gEakRRBNP+hBtSB4pcUZRSthwZkyhXNUpf/f97EhwkJnE1Ayrez0YprpIjJKcUd5LnJ/od&#10;aPW8DFXvuZur4yqEFCd8glAISzElhusTrBEBSIxQaQSXILgaVJBGQwpjpQhxkGJCJoEJ1vTMbTEX&#10;7TWcXVaGnBiuMGSgYhukCYQEeUEjiuJrWpRmS8vBISgcUvftYmRhKdc1Ul1NhGZyRoielaOaBqRP&#10;5wpJHpJYWcoaCPCKRr1Jj6g2zVKKkJSyijUISSHFXeRlr2jEN8L1DjYcJbQ3oHrK8pcQkkCKC8ls&#10;r2iuv6vXQJ0+qeozlGPDXa8jhCillAQBb2jAdL2Tww0VMDkP6Vh4rRyhdJZSNzkGvKAR/5BWXrPd&#10;3karG1GIjBpiEJJwkCYPG3MmRgNCkIb9ENnZLoQk1i4SdwkVR8BMQn72iqYVOXECMkVXNSAUwsaS&#10;OIS0LNtMar2i+QNKs7ES5GT3hiAEq8gRhCTpOGHoCDhBb3OdSctRsTn6HFXtRoQiYDNBnrGHeOWb&#10;Q4BeX8G+i1BLsluOkGN7ZwxCCFOqmAW8o7FTHz1KS6jdjZATZ9Y2IBQNcft3aq9oUAs9Nx+hMveD&#10;SygtuozkIWSBOHPw9DBRbwGGIB1b/boece2kDiEjrV2HkInSssFDzkRpipGTJhxAKCqh040Qanlg&#10;+B1C9Swmg4IzcZocjl2xEVnYwrsIIWMXOaJHcorJoPX6RGnSUE40bt+kl3JmkoZQTiw5lYb00bCW&#10;KC5PvEaC0qJxpg+SOMoe5CGEushSE9JbYdigrpqwntJLVLTs9nxjINcVE4IQt4wUIZRmo7HkO2/0&#10;VDlH4YMSVO6oWlqAUGCV4ZoeFTtw58DZYcJ6Sq93UJrsg4qtCWQXQvbtbhKCkAab7xJvjDc5HIXt&#10;dfriGkr89XqpKpkghHQURxJv5E2IjdLmOFTcRmvvzkf6iGoyX4/sFGcR4IXxJk1FcXIl0kexD0gJ&#10;QhVdtQ0hIXKIV3hFE6KieG8TQhZ2haJOj8ILa/eE6HMg1zXxGmBCehtOqL2mRxq2q7YOIXnCMn+E&#10;0iC3gqgnWqMO0aclYbPhVAiSQ25FHEJGXK3wyWmheA25PNGayyEoxIoLyTWE5CyuOmJCTpxJbu+x&#10;U8pPfGwWhqDiaBxGKhEq57C5tglpYBchWxxcJpn4vHm5HKVF42SyS4+cGJ+rJSiKrSKknWYqvKB5&#10;ASEjxlUkPkSvYSnuJFVlqgQDIYSQrZMnfPSbglA4xZkGtzQtGlJur8G9pvkBIYScfRlM/PrmxZ+K&#10;HZCrIkRiwRSX8Ybau4QQwvzslR3MLHcShznzXWK0UpzA3yWEEDLpZbU3zihEEfS8b6bw/Pxu0mmv&#10;fp/oy2e/Ywx3axXfbQ36+dioX+/x/wYAQo45D0CNg3QAAAAASUVORK5CYIJQSwMECgAAAAAAAAAh&#10;ALnJ7mkUrwAAFK8AABUAAABkcnMvbWVkaWEvaW1hZ2UxLmpwZWf/2P/gABBKRklGAAEBAQBgAGAA&#10;AP/bAEMACAYGBwYFCAcHBwkJCAoMFA0MCwsMGRITDxQdGh8eHRocHCAkLicgIiwjHBwoNyksMDE0&#10;NDQfJzk9ODI8LjM0Mv/bAEMBCQkJDAsMGA0NGDIhHCEyMjIyMjIyMjIyMjIyMjIyMjIyMjIyMjIy&#10;MjIyMjIyMjIyMjIyMjIyMjIyMjIyMjIyMv/AABEIBGIDG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kooAWiiigAooooAKKKKACiiigAooooAKKK&#10;KACiiigAooooAKKTNFAC0UUUAFFFFABRRRQAUUUUAFFFFABRRRQAUUUUAFFFFABRRRQAUUUUAFFF&#10;FABRRRQAUUUUAFFFFABRRRQAUUUUAFFFFABRRRQAUUUUAFFFFABRRRQAUUUUAFFFFABRRRQAUUUm&#10;c0ALRSZFGaAFooooAKKKKACikyBSFlHUgfU0AOopM8ZoHSgBaKKKACiiigAozUUs8cKbpHCjpkms&#10;241yKNtscZk78nFJyS3FdGvmisa316KViskRjwMkg5rUhuI503RuGA7ihST2HclooopgFFFU76+j&#10;s4uSPMI+VT3pN2VwLeRRuGcZrkbm8uLlsyOSDyEHAFRDEgBbsccGs/ak8x2eRS1g6St154KFvs3+&#10;0eD9K3quLuikFFFFUAU1nVFLMwAHUmlJrm9Yv/OnEUbful+97mpnLlVxN2Ls+uRRllijZypxk8Cq&#10;0evTF+Ykx+NZhG/IXp1FS2unz3ZBRRszgselc/POWwrs3rXVYLqbygGV/fpWiOlZ9lpcNmd65aQj&#10;BY/0q+OldEb21Gri0UUVQwpMig8VjatqbRMbeFgGI+Zu60m0gbsac13Bbj97Kq+3eqy6xZM2PMI5&#10;6kYFc2sRMm4PyRzUsdsZXOGBbPyj1rH2j6E8x1iSI67kZWU9wafWNp+mSwXRmdyi44UHrWwOlbRb&#10;a1GhaKKKYwooooAKa7Kq5Y4A6nNKTgVzmp3zTylVP7lTjGevvUylZCehqTarbxEYDuD3XGKjGtW5&#10;IGyTk4zxxWNIkRgV1O7FSQ2kt0AI4wUJ6+lZ88hXZ0UNzDOT5bgsOozyKnqlZ6fHaMXHLt1NXa1j&#10;e2o0FFFFMYUhozWfqF0U/cJ95hyfSk3bcCW41CC3ByS2OoWohqaEZ8pgO2SKwpMq5RCTnqDVpYZp&#10;IQvl8ngVlztvQm5rQ6lDK4Q7o2J4Dd6vZrFsdMkSXfcEYHCrmtgcDFXFt7lDqKTNGasBaKTNNkdY&#10;0LucKoyTQA7IHeqU+qWkB+aTP+6M1Qub5rgkIMovJzWdcMrwKVUcfnWcqlthNnQw6nazn5ZNuP7w&#10;xVwEHoQa5C2jnl/dwxbuOfauj060e0hKu+5mOSOwohJyBO5dooorQYUUUh4oAM0uazr3VEtuEQyP&#10;0wDwKqW+sTysyssa49j/AI1LmkK6NyisuLVlEmyddq9nHStMMGAI6HmmmmMWiiimAUUUhNAC0U3N&#10;OoAKKKKACiiigAooooAKKKKACiiigAooooAKKKKACiq099b2zhJZNrEZAxUZ1SzwT9oXgZ6Gk2gJ&#10;Lu8S1i3uM5OABWBc6teM4KybAf4VFRXN09zM0oDYY/d9KrYYOeDketYTqXehDbuWk1K9Zv8AXNzx&#10;Wtp9/LNJ5MgEh6717fWqtraxTwL9plRQf4VYZrXtxbRR7ISgHoCKqEZb3GmWaKaGB6EH8aWtihaY&#10;8gjRncgKBkmn1j6tM7OLdMbSMt9fSk3ZXAZcaux5jVgue3Wqcrtc/NyT3zVJiFJXaSxJBFaFjpMs&#10;gDPujB/OsLykRdkVnPPE4VJGOT90GumiLmNd+N3fFRW9pDbJtjUf7x6mpmIUckCtYKxSuOoqu97b&#10;R/euIh7buaZ/aNp/z3X8jVNoZbqOaUQxNI/3VGTVb+07XdgS5+gNUdUu/NRYY+QTlh3NS5pLQVzL&#10;vLqS5uTIT8v8APYVAcFSM4qQq3Tt6elSQSLCwcorheRurn3epJLaaVNcxKRhFJzuIrora2jtoRHG&#10;MDvz1rFfXJ0X5Y4tvTOCKYusXLxuxkVSPu4WtYyjHYeiOjzRmuVm1O7bOJzjvjio4ri6lPzPO+ew&#10;zTdXyDmOtZsVyV/eG6uWkwQBwoI6ChrK6kYkQS89Mg0DSr3/AJ92/SolKUloguyHhgCPvdK0bK2s&#10;oW3XM8bN2VTkfjVePSrsn5oWHryKSfSbqFXkKjYvPWpSa1sSb39p2UYAEnA6BVpjazbKDgOcf7Nc&#10;0cbAM5zU1vDHP8jzrEwOBuXIqlUY02bn9vW//POX8h/jTR4gtz/yyl/If41APDq9TdEj2T/69Sr4&#10;ftx1llPvxV/vGPUdLrKtC3lxOCV4J7Vgxsfm3DJPf3rfGhW/TzZsfUf4VIujW6rgM/XPUVLjN7hZ&#10;mRHNbRHfLGWxwADWh/bEMEa4gZVPQAipjo1ry3z5PvWBM+xmhKkFTjntQ+aAG9HrMT8+U/5imnXY&#10;Q+0wy5+g/wAaxoGjUqLkMUP91sEVtRaZYTxiRMsp77qalJ7ArsDrkAGTFL+Q/wAab/wkFvnHlS/k&#10;P8am/se0x91v++qb/Ytl/cb/AL6NV+8DUgfX4Cp2xyZwcZA/xrDcFm3liS3JGK6X+xrIcbG/76NO&#10;TSbRAdqNz/tVLhN7g02czG+1sycitS11LT7UARxSZPVsA1RubbZeyQ9wePpTRCiPkfvAOq5xWabi&#10;xG5/bltuxskA9cUv9u2npJ/3zUNtbabeptUHcBkpuORU/wDYtj/zzb/vo1qudlajf7etPST/AL5p&#10;f7etP+mn/fNOOjWRXbsbj/aNJ/Ytln/Vt/30af7wNRV1q2Y4Af8A75p51a3H978qadJswPuEcf3j&#10;WBNHJayTRMgBB475FS3KO4amteavG0TRRB954zjFYzI5UtjgCnQHa+6VQ2RwDxW5b22n3S7U5I+8&#10;u7kVOs9ydWY9q8IAa4DFR0VRWpHrVrHGRHE4Vewx/jVpdJs06Iwz/tGlXS7Vfuow7/eNUoSQ7MhX&#10;W4SCTFIMeoH+NSf2tD5fmbW25x2ofSLORtzIxP8AvGnx6dax/dQj/gVUuYepGdXjDEBD0yCarf2z&#10;Iw+SNQc4+apNTiaKNXh4BODxmsYw4cEtnBqZSkhXZcm1i6x8jqpzyNtUPtDPJ5sjEsTkmrdrJbmb&#10;y7m3VlA5fvn35rWXTNPmQFYlK9iCalRlLqFmYAl/eZwdzfdqW1urlS6LKwOcZrbOkWWQfKIx6MaQ&#10;6PaZyA45zw1V7OS2CzM1r27iVgZy7dcgCoV1W9K587k9sCtg6Rbno0g4x1qvJokMUbPG8hcDgEik&#10;4yQWZSGsXajJcH/gIpy65df3Yz6cVScDZtHXPNRw7fMCElVJ5bHSo5pCuzYTXJFH72Nc4/hBqvd6&#10;w93CY402D+I5zn2qymleahkiuVZX6EpTDoLiMhZFLepzWnvjsypG4eFR0/vU9IYBIHk3+X3VRUn9&#10;j3aHA2FD1+arRtblQCIc47BqnkYWJItQs4IQFVo0HGNtTrq1mwz5oA9wRWPPZ3krFjbH9OlUJPLV&#10;jhSPYdjT9pJCvY6tNQtX6XEWf96p1kVhlWVh6g1xlsSZhhCx9AMmpxuWRlkjKKx5zmmqo+Y63dWf&#10;ql28cYjj4Zup9BWSs0YC7H246GmRsfMJZmZj05pymwuPkx9nDHjJxmi0gaU7VUls/eFK867fLwAQ&#10;eQatW+oGFdixxoPXB5rNWb1EixDpK+dvnfeMcIOlagUKAB0HFY7ayYnAeNWUj7ynFXY9QilQNyPw&#10;zW0XHoUi5RVT+0bbOPNA+oNJPfwpbtJHIjEcKAepp3Qx11epbqcjJHUDtWJcavdSDfCfLUdcCmkS&#10;lWZ/m805JqmsTibyVyWY4ArGU5N6CLUOtXcZyxEg9GFblhqC30bMqldpwc1n2ui7k3XWc5+6tbUc&#10;axoqouFHQCrpqW7BXH0UUVqMKKSloAKKKKACiiigAooooAKY7BFLMcKBkmn1T1FWawnC9SuKT2Ey&#10;W3uYrmPfE2RUxrlrWWS02yoB6MPWuit7qO6i8yJsjOD7GphPmBMxdWZRqeXGVWMY4pYNH+0WyyrP&#10;t3jJGz/69R6o5bUpFKgrgda2tOH/ABL4cdNuahJOTuJbmemiSIMGdWHb5cU1dDlVyQ8eD9a3aQ1f&#10;s4jsc3dabPbRh2lTaTjAz/hUUVqbhdsdzDuP8JJBP6VuarAbiyYLksp3ACub2hYy+MmsZpRYrWZd&#10;/sK6wDuTPfmlGj3qyArgAej0/TNTaEBLg4h6Kx7V0AYMMjkGrjCL2DRnPSafqLcLx776R9MvdvAJ&#10;Yd91dHRT9mh8pyn9kX4fcqEN6h6lXTtVJyzMOP8Anpmumoo9mhcpzB0zUWTaw47/ALys4s2MN24r&#10;uK53V7Bo5DLEn7s8sfQ1M4WWgNWMpQHKqWC89T2rYg0efH+vi2nnKjOaxnA68571esNQmsvl+/Ef&#10;4fT6VnG17MSNKPQwu7fOTnsFqVdHiyC0sjY7Eirlvcx3MXmRnj0PUVNXSoxtoXoUv7JtS2SjE+7U&#10;q6ZaIMCAfiTV2ijlXYCp/Zln3gSsHVrJbW5JjXEbjIx0FdTUFzbrcxNG/Q9/SplBNaCZx0TPHIDG&#10;2GHetq01kx4ju/mOeHH9ap3Ok3MUjbEaROoZaolH5Qq24dsc1jHmgSro7WORJEDIwZT0Ip9c1pdt&#10;qEcqsqsiHqH6EV0gHFbxbe5YtNdQ6lSMg9RTqKsDmNRsmtpDhf3f8B9PaqSRkxls8CuxkiWVCjqC&#10;p6g1mNoMBJ2uwz2OCKwlSd7oloyLfULi0YbW3RgfcPSt+w1GK+3BQVdeqmqS+HlL5knJx/dXFaVr&#10;ZQ2a4iXr1J61VNST1GiwKWkFLWoxKxNX09i/2qJRnHzjufetykIzUyjzKwHGlgSd65b361Na389r&#10;gKOAeV6ZFdBcaXb3LFmUqx6lTiq40G2Gf3kvPuP8Kx9nJPQm3Yt2d3HeR70yCOqnqKtVXtrOG0Xb&#10;EuM9SepqxW6vbUoKKKKYGdf2PnYmiA85RjnuK5470kIYlWzyGFdjio5beOYYkjVh7is5w5thNHJo&#10;SkhlV2VuxWt/TdQ+1DynB3qM5A4NTpptrH92EfiasJGqLhVVfoKIwae4JWHUtJS1oMKzdU083ah4&#10;22yL+orSpMUmrqwHHywGOcq+eOvFL8ylZoW2tnAx1FdXLbxzLtkRWHvVZdItEORGeucFjisvZsmx&#10;BpV9JcZhmBLqPv461q0xI1QYVQB7U+tUrKw0FFFFMYyRA6lWGQRzWDfWEsDeYu5k/wBnqBXQ0mKm&#10;UeYTRx5dELM3zA9M9am06e8ScLCGYFssuOMV1HlqeoU/hTtvpUKnZ3Cwgz3p1JilrUYUh6UtFAGB&#10;q2nsHM8S8HqFHIPrWQo67vTpXa4qtNYW8zFmjG7H3hwaynTvqhNHN217NZkCNxtzlgehrpLK7S9h&#10;8xARzgg1Guk2qnJj3f7xJq4iBBtUAAdgKcIuPUEmOooorQYh6Vymp2htbsKgBVyWFdZUFzax3MRR&#10;x9COoqJx5kJnLxKyhHUAPnHFa1lquW8mcHdnAb/Gq0unXlvIBCPMjB655ph066WQYiYg8seKzV4i&#10;SOgMUb9UU/UA0w2duTnyU/AYqvpsFxArCUBUJyq5yRWhWq13RRTOmWjHJgUmnGwt9pAjxkY4NWqS&#10;nZAc/JbiN5ImAIHSo1cIVHI9dorWvbVpD5sX3xwR6ist3SSNthAYHBx2NZNWJJItPNzuljlQq3Tq&#10;DVeXSr9HYqqsM8FTUUE00E3mr1PGQetbdjqQuQVkULJnH1oSjLQNDGdbqOIrMGAHGSKiinnsTuhK&#10;89yOa6zHrzTXhSQbXRWHowzT9n2YWMOLxBL/AMtYVP8Au5FWk163LqpikUk4PTAqeXR7OTnytp/2&#10;TXMNkOQo6Eipcpx3B3R2m4Fd2eMZrntU1TzZfIhYhFyH4+9S6jqReMW8RwoUb2HeszA5I+6OSaJ1&#10;LqyBu51GkMX02It15H6mr1U9LRk06FWGDgnH1Jq5Wy2KCiiimAUUUUAFFFFABUU8ZkhZAcEjipaT&#10;HNAHJyRtGGDggg8Cn6dcvbOMZO5uQO9ampaf5redGhdu6bsZ96xVEkTsChUqfut1rms4yuTsTak+&#10;68eXdmMjgDtXQad/yD4P9wVzUv7wbu5HzD0rprAYsIB/sD+VXD4mC3LB4FGc1nX2oCDMUbAyY59h&#10;SaI8j2jF3L4bgk1pzK9h3NIgGsC90wwvI6ZMLc4HaugpMA9RRKKluDVzjngY4CnIPQelaOn3s1mQ&#10;k7B4ScZPVf8A61bMlnBKxYoNx6kd6SOytozlYlz781mqTTuhJFgHIpaKK2KCiiigAprIrqVYZB6i&#10;nUUAZdzolvKP3eY/p0/Kq6eHwGzJckj0VcVuUVPIrisiC2tYrZNsY9sk8mp6KKoYUUUUAFFFFACY&#10;GKMUtJigAxS0UUAFFFFABRRRQAUUUUAFFFFABRRRQAUUUUAFFFFABRRRQAUUUUAFFFFABRRRQAUU&#10;UUAFFFFABRRRQAUUUUAFFFFABRRRQAUUUUAFFFFABRRRQAUUUUAFFFFABRRRQAhFGKWigBMUtFFA&#10;BRRRQAmPeqsunW0u4lAC3UrxVuik1cLGUNGjBGJXA+nNWoNPt7bmNPm9Sat0UlFIVkVL6dre0kkQ&#10;fOPu1Dp2oi6/dyYEq9h0P0pusJvsuDjDjNYQ3xsHjOWjOdw7VEpNSFszrzXEup+0SAdd5/nXT2F8&#10;LqMLJhZR1FYNxE4uJGxwHOCPrU1NUDKxLJlDye9XdM0+W6mErDbEpG7I+9WxZ6ZbIqS7S7kA5Y1o&#10;4A6CnGl1YJAowMCloorYoKKKKACiiigAooooAKKKKAENRSwRTDEkat9ampDQBy99HtvpY0XCjt+V&#10;aVxffZbKKFM+cYxjHbiqF+5h1CWUnIJxioI5TcXW4/fHRcVhe10TsySJjM2XGWP3mPetvTFKwt8u&#10;0Z6fgKz7ezEr/ezzzjtW3GgRAo6AYqoR6gh9FFFalBRRRQAUUUUAFFFFABRRRQAUUUUAFFFFABRR&#10;RQAUUUUAFFFFABRRRQAUUUUAFFFFABRRRQAUUUUAFFFFABRRRQAUUUUAFFFFABRRRQAUUUUAFFFF&#10;ABRRRQAUUUUAFFFFABRRRQAUUUUAFFFFABRRRQAUUUUAFFFFABRRRQAUUUUAFFFFABRRRQAUUUUA&#10;FFFFABRRRQAUUUUARTRLNC0bDhhiuZ8rbO0bAhlPfvXV1XntI5mVmGHXo1TKPMJowIl2yB1fa65O&#10;RUEw82SWRXIBYnFXbjTbpJGKLvQn+HrWdJEyTFHBUj+GueV0rEnVWn/HnCf9gVMzqqlmIAAySagt&#10;SFsISeAIxkn6Vg6tqJuXEURPlD/x7/61bynyovodHDLHPGJImDI3QipKyfD7lrJ1P8D4Fa1OLurg&#10;goooqgCiiigAooooAKKKKACkNLSGgDk70f8AEwuGI534A9a1bDSUjRZZJCXIzxxWbdgjU5yePm4+&#10;ldNCB5KY6bRWEEm3cnqKkSR/cAH0FOxzS0VuUFFFFABRRRQAUUUUAFFFFABRRRQAUUUUAFFFFABR&#10;RRQAUUUUAFFFFABRRRQAUUUUAFFFFABRRRQAUUUUAFFFFABRRRQAUUUUAFFFFABRRRQAUUUUAFFF&#10;FABRRRQAUUUUAFFFFABRRRQAUUUUAFFFFABRRRQAUUUUAFFFFABRRRQAUUUUAFFFFABRRRQAUUUU&#10;AFFFFABRRRQAUUUUAFFFFACEDNc1qUX/ABM5Gz3HH4CumrmtZATUWbfgnaQD9Kzq2sJhcali3jt8&#10;EBVAY+tZpPmv8pwB60MTK3+0e1aenaPK8ge4BRFOQp6msbOZOrNTRrc29iN33nO41oUi8celLXSl&#10;ZWLtYKKKKYBRRRQAUUUUAFMkcIjueijJp9Q3KGS3lQdWQgflQBz1jrUqXB+0szRt09q6UEHoa4Qj&#10;nBHsRWtpOqtbMsExzETwx/h/+tWFOb2ZKYmpOf7QmQAnmukhH7hB/sisK6ni+3Soy8A8kd63o/8A&#10;VLjpgVVPdgtx9FFFalBRRRQAUUUUAFFFFABRRRQAUUUUAFFFFABRRRQAUUUUAFFFFABRRRQAUUUU&#10;AFFFFABRRRQAUUUUAFFFFABRRRQAUUUUAFFFFABRRRQAUUUUAFFFFABRRRQAUUUUAFFFFABRRRQA&#10;UUUUAFFFFABRRRQAUUUUAFFFFABRRRQAUUUUAFFFFABRRRQAUUUUAFFFFABRRRQAUUUUAFFFFABR&#10;RTFlR2IUgkdcHpQA+uY11f8AiZLnoUB/nXTZrn9dVftiO2D8lZ1V7omX9IhhFlHMsSh2zlsc9T3r&#10;SqhpBX+zISvTn+Zq/VR2GFFFFUAUUUUAFFFFABRRRQAUhpaKAOV1mxa3uTOozHIe3Y1mpyQTgiu5&#10;kjV0KsoIPY1kTaDCTuhdkOc7TyKwlTd7omxnHI/eEj95gV1MYxGo9BXKSRtHcmKTGAccHvXWDgYq&#10;qfUFuLRVWe68shV5bPPtVlTkZrRO5VxaKKKYBRRRQAUUUUAFFFFABRRRQAUUUUAFFFFABRRRQAUU&#10;UUAFFFFABRRRQAUUUUAFFFFABRRRQAUUUUAFFFFABRRRQAUUUUAFFFFABRRRQAUUUUAFFFFABRRR&#10;QAUUUUAFFFFABRRRQAUUUUAFFFFABRRRQAUUUUAFFFFABRRRQAUUUUAFFFFABRRRQAUUUUAFFFFA&#10;BRRRQAUUUUAIelcsl/Jb3TSKOrfMB3rqe1cnPEyyvGDtdSTg96yq3WwmdNa3KXUCypkA9j1FYviD&#10;AuICf7pqjaXMtnP5kYyCMFTVrWpknNs6HIZT/Ooc7wE3c1dIwdLh29Of5mrksqwxNI5AVRk1Q0x0&#10;g0iN3baq5yT9TWNqd+16/AxEp49/etOdRiO9jp7edbiFZU+6fWpayfD5P2ORT2f+grWqou6uMKKK&#10;KoAooooAKKKKACiiigApDQelFAHOXxzeSfKDhq257gICq53EcVgHDanM0h+7IQPzq6CWEpIwxPFY&#10;xe5Ib2aN8g7gcEnua14c+Uu7rjmsu2Rnl2eh5Na46VUL7ghaKKK0KCiiigAooooAKKKKACiiigAo&#10;oooAKKKKACiiigAooooAKKKKACiiigAooooAKKKKACiiigAooooAKKKKACiiigAooooAKKKKACii&#10;igAooooAKKKKACiiigAooooAKKKKACiiigAooooAKKKKACiiigAooooAKKKKACiiigAooooAKKKK&#10;ACiiigAooooAKKKKACiiigAooooASsrVrF5GFzCoLoORjrWtSGk1cHqcW0gZipXHqPSkVl+4VDAc&#10;qDXV3On211/rIwD/AHl4NYOp2EdlIgR2IYE/N2rnlTaJtYqy3LSWsdv91EJIUd+f/r1D/D34p8UM&#10;tw/lxIWI9BWzp2jlWWW4ypU5CZ/nUqLkxasv6VCYLCMMMMw3Gr1IKWupKysWFFFFMAooooAKKKKA&#10;CkzzjilrnPEMzrdworFdq7gQe+amTsribsdHSVl6TqYuk8qVv3yj/voetalNNPUE7nMyqRfykD/l&#10;of51qpZSszb2CqfzrOuWXzZD38wjH410Q6VnBLUS3I4YEhXCDr1J71LRRWpQUUUUAFFFFABRRRQA&#10;UUUUAFFFFABRRRQAUUUUAFFFFABRRRQAUUUUAFFFFABRRRQAUUUUAFFFFABRRRQAUUUUAFFFFABR&#10;RRQAUUUUAFFFFABRRRQAUUUUAFFFFABRRRQAUUUUAFFFFABRRRQAUUUUAFFFFABRRRQAUUUUAFFF&#10;FABRRRQAUUUUAFFFFABRRRQAUUUUAFFFFABRRRQAUUUUAJisHX13TQ45IU1v1geIHInhA/umoqfC&#10;J7F/SFxpkJwATnp9TV/FUtJ50yE/X+Zq9VR0QIKKKKYwooooAKKKKACiiigArm/EcbC4ilwdpXb+&#10;OTXSVWvbUXds8RwM9D6GonG6EzjFdo3DoxVgcgjtXU6VqIvIiHx5q/e9/euZnhkt5THKpVh696fY&#10;ym3voZCTgNgn2rnhNxdiVdF+9hMUzyZzvcjH4103auVuJN8sqBjuWRiD7Zrqh0ranuxrcMilqhe3&#10;/wBnASIK8pONpPQVagk82JZMdRzWl0yiWiiimAUUUUAFFFFABRRRQAUUUUAFFFFABRRRQAUUUUAF&#10;FFFABRRRQAUUUUAFFFFABRRRQAUUUUAFFFFABRRRQAUUUUAFFFFABRRRQAUUUUAFFFFABRRRQAUU&#10;UUAFFFFABRRRQAUUUUAFFFFABRRRQAUUUUAFFFFABRRRQAUUUUAFFFFABRRRQAUUUUAFFFFABRRR&#10;QAUUUUAFFFFABRR2pM0ALXPa/g3Ma4+bb/WuhrmvEDH7cg7bB/M1FT4RPY2dNXZp0AP92rdVrHiw&#10;t8/88x/KsrU9UkLmK1bCr95xQ5csUHQ3gc0tQWcpmtIpDyWQEmp6tDCiiigAooooAKKKKACkpaKA&#10;ILi1huVxNGHA6ZrJn8PIWJglKA/wsMit2kxUuKe4WOPaNhdTRk9CQTXTXVyIIyBy56AVhXcJ+0zP&#10;jjcf50lvOTM0s0n3uR71jF8uhOzJpUJdZ2OCTlieprY07mzQ5znJH0rJEf2qaMR/NxzW9GgRQq9A&#10;MVpDe4x9FFFaDCiiigAooooAKKKKACiiigAooooAKKKKACiiigAooooAKKKKACiiigAooooAKKKK&#10;ACiiigAooooAKKKKACiiigAooooAKKKKACiiigAooooAKKKKACiiigAooooAKKKKACiiigAooooA&#10;KKKKACiiigAooooAKKKKACiiigAooooAKKKKACiiigAooooAKKKKACiiigAooooAjmfy4Xf+6pNY&#10;mnaq4l8q5JbeflfsK171S9lMq/eKED8q5RmYBQQAOorKo2mmSzsgciuc1wGTUVQD+AD+dTaXquCs&#10;E7Db0Rj6+lRapKE1VuM/IAfbilKSlEL6Et1f+XAttH8uxQGYfhVCFHdywOUFRM2/cwPHb1NXNJtp&#10;JrjzQNsann3qLuTsK5v2aGO1jQ9QtT0gpa6EWFFFFMAooooAKKKKACiiigApDS0h6UAc3eMwv3RQ&#10;QSx5qzDpMhX5yoGc81BfNJFqLMcBM4BroYzmNT6isYq7dyd2QW9nFbDEa892PU1YpaK1SsUFFFFM&#10;AooooAKKKKACiiigAooooAKKKKACiiigAooooAKKKKACiiigAooooAKKKKACiiigAooooAKKKKAC&#10;iiigAooooAKKKKACiiigAooooAKKKKACiiigAooooAKKKKACiiigAooooAKKKKACiiigAooooAKK&#10;KKACiiigAooooAKKKKACiiigAooooAKKKKACiiigAooooAKKKKAEIyMVy+p232SY7zlX5Q+ntXU1&#10;FNAlxE0cigqw5qZx5kJq5xahWBwwB7VeM3nhSQN5wufpxV258Pjg20h/3XrMSJ4LsROvzK4U1z8r&#10;TsyTdt9HhT5pf3jkc+laKIEUKowB0FOFLXSkkUkIKWiimMKKKKACiiigAooooAKQnHNLVPUpDHp8&#10;7DqENJuwE8U6TLujdXX1U1J1FcXY3sljcb0wQeGX2rroLmO5iWSJwynvUQmpCTuc5qrtJqEkeflV&#10;uM/Sultzm3jP+yP5Vzmqqf7SkxwCAfrXQ2efsUO7rsGfypQ3YluT0U0sFGScAVHb3MdypaNtwBIP&#10;1rUomooooAKKKKACiiigAooooAKKKKACiiigAooooAKKKKACiiigAooooAKKKKACiiigAooooAKK&#10;KKACiiigAooooAKKKKACiiigAooooAKKKKACiiigAooooAKKKKACiiigAooooAKKKKACiiigAooo&#10;oAKKKKACiiigAooooAKKKKACiiigAooooAKKKKACiiigAooooAKKKKACiiigAooooAaawDAx1UsW&#10;AzPkD1Fb9c9HI82rbgeEmx+GaifQTOiFLSdqrteRLMsRcFycYFWMs0UUUAFFFFABRRRQAUUUUAFQ&#10;XcH2i1lizjepAqeihq4HBsrI5Vhhl6g1f069eznVOsbH5gKvaxpLvIbiBSzMfnUfzrILAyg4OQuM&#10;AdDXK04yM+pq6hsbUkcgNG8YOTWtazRfYVkUhYwPyrl5rh5IIkZfmXgfSpZLiRrBYsbVXqB3qlNJ&#10;tlLctXmoC8cBWZIhkfU1e0HH2WQju/8AQVhIwc5kwFXpjua6TSYHgtf3mQzncR6U4NylcEX6KKK3&#10;KCiiigAooooAKKKKACiiigAooooAKKKKACiiigAooooAKKKKACiiigAooooAKKKKACiiigAooooA&#10;KKKKACiiigAooooAKKKKACiiigAooooAKKKKACiiigAooooAKKKKACiiigAooooAKKKKACiiigAo&#10;oooAKKKKACiiigAooooAKKKKACiiigAooooAKKKKACiiigAooooAKKTNLQA2sVI8X0bRoApfmts9&#10;KxFn2uxX76k4HrUSEy/eXi2y7eSxH5Vj2M0SzgspLu+QfxoneVgdwyPSprGwzcxuM7V+Y+mazu2x&#10;dTeXpS0gpa3KCiiigAooooAKKKKACiiigBMcVXlsbad98kSlsY3d6s0UBYxNQ0+CJY2+bbu5yapM&#10;RJILaGMMCetamu/8eac4+cfyNJooH2ViDn5v6Vi43lYlrUjtNJPnCWfbt7Rj+tbAGKXFFaqKS0Gl&#10;YKKKKYwooooAKKKKACiiigAooooAKKKKACiiigAooooAKKKKACiiigAooooAKKKKACiiigAooooA&#10;KKKKACiiigAooooAKKKKACiiigAooooAKKKKACiiigAooooAKKKKACiiigAooooAKKKKACiiigAo&#10;oooAKKKKACiiigAooooAKKKKACiiigAooooAKKKKACiiigAooooAKKKKAGs4RSzEBRySaEcOu5SC&#10;D0INVNQYC1IY7Qxxk1QsLnyGYEgLnnPpUuVnYVzbNc3dIVdBnHzckV0QZXTcDkEZFZlpGTeZc5xn&#10;ANTNXYyC2sZpMsxwrD5WNa1tAlvGETJ9Se9TYFLVKKQCYpaKKoAooooAKKKKACiiigAooooAKKKK&#10;AMzW0L2a46hx/WodD3Is8bEcEEAVc1UL9hcucKMVQ0eVTPIikcrms3pMl7m5Sb1zjIzUc0yQpuc4&#10;HSuevZ5DerclvlXG0A9qqUrDbOmopKB0qhi0UUUAFFFFABRRRQAUUUUAFFFFABRRRQAUUUUAFFFF&#10;ABRRRQAUUUUAFFFFABRRRQAUUUUAFFFFABRRRQAUUUUAFFFFABRRRQAUUUUAFFFFABRRRQAUUUUA&#10;FFFFABRRRQAUUUUAFFFFABRRRQAUUUUAFFFFABRRRQAUUUUAFFFFABRRRQAUUUUAFFFFABRRRQAU&#10;UUUAFFFFAFDVLdp7FwoJZTuHviua2yDDkn2rsyOMVjXNh5ROxGMTZYn+6axqRb1QmiOzvGhGxyWj&#10;K8Y7GrdgweY85IFZsKfOAvzR44NaGl7C8jLnJHINEQRq0UUVsMKKKKACiiigAooooAKKKKACiiig&#10;ApKqXt21rEsgXdlsEe2KltrmK6iEkTZB6+1K+tgI9Rj82xmQd1rE01xZ3X74YJVjn1Fb14u6znHr&#10;GcflXKx+YU2t/D39KyqaSRLLt5dTXUhKbgFOdpqrbL9puRESQHPepsBWHzks3AA71r6fYCFvNkXD&#10;44HpUpOTuJbmiKUUlLXQWFFFFABRRRQAUUUUAFFFFABRRRQAUUUUAFFFFABRRRQAUUUUAFFFFABR&#10;RRQAUUUUAFFFFABRRRQAUUUUAFFFFABRRRQAUUUUAFFFFABRRRQAUUUUAFFFFABRRRQAUUUUAFFF&#10;FABRRRQAUUUUAFFFFABRRRQAUUUUAFFFFABRRRQAUUUUAFFFFABRRRQAUUUUAFFFFABRRRQAUhAP&#10;WlpDQBWuYYlgkfYAQM8VX09QsrEDAK5zU9+/lWUr+i1T0efzzJ7Cs3ZSF1NbPGaTeM4yM+map6jf&#10;rZQk/ekb7q/1rD0+aVtRjlcklmwTn1pymk7A3ZnUg0tIKWrGFFFFABRRRQAUUUUAFFFFAGbqkqRp&#10;EXGRz2rIs7mS2lWRT+6J+ZBWzqtq9zZnZ99DuA9a59Aigl2K5H61hPSVxM6iOVbiDfGeGHFc9bRf&#10;aLpA7ZVmwRnGetSaddG2uADyj/KeePrVe13w30QIzhwCfxpOSlYR00VpDC26ONVbGM1PRRXQUFFF&#10;FABRRRQAUUUUAFFFFABRRRQAUUUUAFFFFABRRRQAUUUUAFFFFABRRRQAUUUUAFFFFABRRRQAUUUU&#10;AFFFFABRRRQAUUUUAFFFFABRRRQAUUUUAFFFFABRRRQAUUUUAFFFFABRRRQAUUUUAFFFFABRRRQA&#10;UUUUAFFFFABRRRQAUUUUAFFFFABRRRQAUUUUAFFFFABRRRQAUUUUAFIaWigCrfrvsZFJwCB/Osiy&#10;l+wxXBbG4/cHc9a1tSYLYyFs4GCcfWuamuQ8pbZwV4JrKbs7ktjJJZJpGldtznr7Vc0iB5LoE52r&#10;83tVW0ikuGZIk3P1yO1dNY2gtIsE5duWPvUQi5O7EkWhS0UV0FhRRRQAUUUUAFFFFABRRRQAhHFZ&#10;t5pombMYUA/eU1p0UmrhY5v7DLFJ8oK/UcU2RRDslOGUNliK6U1zWoTFblo1UFdxyKxlFRJeh0tL&#10;UUL+ZDG+fvKDUlblC0UlLQAUUUUAFFFFABRRRQAUUUUAFFFFABRRRQAUUUUAFFFFABRRRQAUUUUA&#10;FFFFABRRRQAUUUUAFFFFABRRRQAUUUUAFFFFABRRRQAUUUUAFFFFABRRRQAUUUUAFFFFABRRRQAU&#10;UUUAFFFFABRRRQAUUUUAFFFFABRRRQAUUUUAFFFFABRRRQAUUUUAFFFFABRRRQAUUUUAFFFFABRR&#10;SUAVdSXfYTL/ALNZWm28NzcSRyxhgijArXv132M6jqUOKyNDVo7uUMMfLWUviRLWptxQRQIEiQIo&#10;7CpMc5opa1RQUUUUAFFFFABRRRQAUUUUAFFFFABRRRQAhrA1GMCWV1AyDya6CuX1iR1v5IwMKQCT&#10;WdXYTN6wJNhAScnYM0Xt7HZQ735YnCr61TtryKz0aF5G7YUdyaxJbqS+Mkkqgkcj/ZFJzsgudNp9&#10;2bu33sAGDEECrdY+gsWt5MD5QwGfetgdKuLurggoooqhhRRRQAUUUUAFFFFABRRRQAUUUUAFFFFA&#10;BRRRQAUUUUAFFFFABRRRQAUUUUAFFFFABRRRQAUUUUAFFFFABRRRQAUUUUAFFFFABRRRQAUUUUAF&#10;FFFABRRRQAUUUUAFFFFABRRRQAUUUUAFFFFABRRRQAUUUUAFFFFABRRRQAUUUUAFFFFABRRRQAUU&#10;UUAFFFFABRRRQBFLPHCu6RtoJxk08MGGQcisjXSTHbpnGXJ/IUzTrtoG8uZsox4PpUc1pWFfU1rj&#10;/UP/ALprG0rI1FjvyCh4/KtqX5omx3U1iaecaim0dQQfyqZfEhNm/S5pO1Vrq+gtAPNJyRkKBya0&#10;0RRaopsbiRAy8gjIp1MAooooAKKKKACiiigAooooAKKKiS4ilkZEkBdfvD0oAlrmtej/ANLLBsZT&#10;OK6QVz2vQlrjzeyxjP5moqfCKRjNK7qis2VQYUHtSwhmfy0J3P8AKPerNlpdxervXCx5xuJ/pXQ2&#10;OlW9m28AvJ/ebtWEYSkSkTWFr9ltEiONwHzY7mrVFFdKViwooopgFFFFABRRRQAUUUUAFFFFABRR&#10;RQAUUUUAFFFFABRRRQAUUUUAFFFFABRRRQAUUUUAFFFFABRRRQAUUUUAFFFFABRRRQAUUUUAFFFF&#10;ABRRRQAUUUUAFFFFABRRRQAUUUUAFFFFABRRRQAUUUUAFFFFABRRRQAUUUUAFFFFABRRRQAUUUUA&#10;FFFFABRRRQAUUUUAFFFFAGbqtobm3TbwyHOfQVjeSwfb5uWB4zXUsAVIPeuevNOnjmaVWzGOQR2r&#10;GcdbkvcsafeuGNtLnkHBPam6fGBLG5+9uIz+dQoMxh920jqRU9q+xQ7kEKxORQgNK8vEs4N7jPYA&#10;dTXNXDSTSGSUsW7Z7CrEjPcTSSStwxGAP6VGE86dIAT8x2n1pSfMwOg0wltOgJ67BVuo4Y1hiWNf&#10;uqMCpK3RQUUUUAFFFFABRRRQAUUUUAIelc1CkvnmeGUFwe/WulPSufkzBc7DjzO3HUVnUWzEzYtb&#10;lZ07Bxwy+lYniE4vFGTzGOPxNRRs9vdNOXKnt70mszR3TQzIeqYPtzUSleLuJvQ0/D5zYEejn+la&#10;1Y3h05tJR/00/oK2a0h8KHHYWiiirGFFFFABRRRQAUUUUAFFFFABRRRQAUUUUAFFFFABRRRQAUUU&#10;UAFFFFABRRRQAUUUUAFFFFABRRRQAUUUUAFFFFABRRRQAUUUUAFFFFABRRRQAUUUUAFFFFABRRRQ&#10;AUUUUAFFFFABRRRQAUUUUAFFFFABRRRQAUUUUAFFFFABRRRQAUUUUAFFFFABRRRQAUUUUAFFFFAB&#10;RRRQAUh5FLRQBXktYZBhoxz6VjHYrbFJVemPeugNc/uEV2FbGTJ0P1rOaEx0FvNICNu7nOelaVpY&#10;rAS7YaQ98dKtgelOpqCQIKKKKsYUUUUAFFFFABRRRQAUUUUAB6Vn6hYC6CunEq9D61oUmBSauDOV&#10;ukMaNuJDKcYNZ7vlQvPXPNdvJDHKCroGB9RXN63YxWzQtCpG7OR19KwnBpENWLnhw/uZh/tj+Vbd&#10;Yfhz/VT/AO8P5VuVrT+FFR2FoooqxhRRRQAUUUUAFFFFABRRRQAUUUUAFFFFABRRRQAUUUUAFFFF&#10;ABRRRQAUUUUAFFFFABRRRQAUUUUAFFFFABRRRQAUUUUAFFFFABRRRQAUUUUAFFFFABRRRQAUUUUA&#10;FFFFABRRRQAUUUUAFFFFABRRRQAUUUUAFFFFABRRRQAUUUUAFFFFABRRRQAUUUUAFFFFABRRRQAU&#10;UUUAFFFFACGsO5j3XhJxuDn+dbhrn9QLf2lsUg8jP5CoqPQTOgHQUtMj/wBWv0p9WMKKKKACiiig&#10;AooooAKKKKACiiigAooooAKxdeKCOEMCck4rarF14HFvjH3j1+lRU+ETG+HeI7gHswrRv7yOytzI&#10;/J/hX1NZOn3sVpbXEzkcsAAO5xWTd3ct7MZJOv8ACB0ArNT5Y26ivZG3pN1Pc3TPLISGQkL2ByK2&#10;x0rA0KJlnbdwQvI+tb46VpC9tRoWiiirGFFFFABRRRQAUUUUAFFFFABRRRQAUUUUAFFFFABRRRQA&#10;UUUUAFFFFABRRRQAUUUUAFFFFABRRRQAUUUUAFFFFABRRRQAUUUUAFFFFABRRRQAUUUUAFFFFABR&#10;RRQAUUUUAFFFFABRRRQAUUUUAFFFFABRRRQAUUUUAFFFFABRRRQAUUUUAFFFFABRRRQAUUUUAFFF&#10;FADWOEJ9qyoNSVZhHIxbccbs9K05gTA4HXacVywkAGSo981nN2Ym7HV5BGa53VlP9p7g2CVBFXLD&#10;UESNUlk4PAOOlQavj7WCTwUH9aU2nET2Ne0z9kh3HLbBmrFU9MO7T4TnPBH5GrnStFsUFFGc0UwC&#10;iiigAooooAKKKKACiiigAooooAKxdfA8qEk4wx/lW1WVrZK2owoJycflUT2FI5mRsjaOFznHvRCG&#10;kmRVBLE8ACtPTtNS/TfIzIFwMKOtblpp9vZj90nP95jk1hGm3qSlqOsrfyYsuB5jfeq0OlFFdKVi&#10;wooopgFFFFABRRRQAUUUUAFFFFABRRRQAUUUUAFFFFABRRRQAUUUUAFFFFABRRRQAUUUUAFFFFAB&#10;RRRQAUUUUAFFFFABRRRQAUUUUAFFFFABRRRQAUUUUAFFFFABRRRQAUUUUAFFFFABRRRQAUUUUAFF&#10;FFABRRRQAUUUUAFFFFABRRRQAUUUUAFFFFABRRRQAUUUUAFFFFACdRXN6pbG1kIUEpJkg+hrpajk&#10;jSVCjrlTwaiceYTVzmQR9lVMjOOahuro3Cxgg7kUqT6+lbNxoysP3LbSOzcisi5s5bd1SXAJ6c9a&#10;xaklYm1jf0fI0qHPv/M03U7x4YWSIfPjqP4aqWl+IdNWNSDKucj0GaqPLJI7ZwNw6etaOdloUa+j&#10;3ElxZ5kJLKxGT3rQrO0eNktCzcFj0rRrSOwwooopgFFFFABRRRQAUUUUAI33TVC21OKefyipQn7p&#10;J+9V89DXGCN1AIJ35yOelROTjqJs7OsrWwDDFnO0Mc4+lP03UVmURTHEw/8AHqdqpUQLvIC8/wAq&#10;HJON0HQg0M5jmx0DAD8q2KytFA8qYjoXGPyFatENgQUUUVYwooooAKKKKACiiigAooooAKKKKACi&#10;iigAooooAKKKKACiiigAooooAKKKKACiiigAooooAKKKKACiiigAooooAKKKKACiiigAooooAKKK&#10;KACiiigAooooAKKKKACiiigAooooAKKKKACiiigAooooAKKKKACiiigAooooAKKKKACiiigAoooo&#10;AKKKKACiiigAooooAKKKKACiiigArB144mhIGWwcH0rerH1xdwjw2DzUVPhE9jJjYKC5OQeCKmtb&#10;SS4lwpzzyfQVNplgLuNjPn5W4Fb0cKRLtRQo9qzjC+rEkEMaxRhF6CpKQUtblBRRRQAUUUUAFFFF&#10;ABRRRQAh6Vy13afZr4Lg7G5UiuqPSoZ4FmTB4PY+lTNXQjnI0QXGRncpzmreoXKz2kbEcByrflUj&#10;Wk0bHcpZfVR1rMnm3I0IG1c55HNYu6QnobGiMWt5c8YfA/IVqVk6CoW2lAOf3nX8BWvWsPhGtgoo&#10;oqxhRRRQAUUUUAFFFFABRRRQAUUUUAFFFFABRRRQAUUUUAFFFFABRRRQAUUUUAFFFFABRRRQAUUU&#10;UAFFFFABRRRQAUUUUAFFFFABRRRQAUUUUAFFFFABRRRQAUUUUAFFFFABRRRQAUUUUAFFFFABRRRQ&#10;AUUUUAFFFFABRRRQAUUUUAFFFFABRRRQAUUUUAFFFFABRRRQAUUUUAJ2rPGrwfbDbtkHdtB7E1oH&#10;pXFSKTK/94uSaznJxE3Y7XPFZesxu6wsv8JOfyqDS9T+7bXDYYcI3r7VPrefsi4OPnocrxuHQboj&#10;ExygnJyK16xtDPEmGB4HT8a2adP4QWwUUUVYwooooAKKKKACiiigAooooAKKKKAE5rL1hU8tNyjJ&#10;J56GtWsbXgrQxg5zkkYqJ7CZJogxby4/56f0FatZWiLttW5J+fnP0FaUsixoWY4A5Joj8IIdkUtZ&#10;1nqBurqSLy9qqNyn1FaNUncYUUUUwCiiigAooooAKKKKACiiigAooooAKKKKACiiigAooooAKKKK&#10;ACiiigAooooAKKKKACiiigAooooAKKKKACiiigAooooAKKKKACiiigAooooAKKKKACiiigAooooA&#10;KKKKACiiigAooooAKKKKACiiigAooooAKKKKACiiigAooooAKKKKACiiigAooooAKKKKACiiigBK&#10;5vVovst3lUGyQZHHQ10tQXVsl1CY5BkevpUzjzITRyQZI3w6lu+a0JLo3elgSZ3pJgEH8qde6VKi&#10;MIoy47Eday2DKhVsq4IIB4rnd4qwtbGx4fXa049CP61vVjaGcrKeO2a2a3p/ChrYKKKKsYUUUUAF&#10;FFFABRRRQAUUUUAFFFFABWJr+7ZEVPTdx+VbdYuvOESL1O7+lRU+ETH6SwhsHaRgMMckmqVzfy3s&#10;zLGGWFR0z196zpbqR7fyCNqh95PqautcrHcbYgMbBnNZc2libmjpqlbrOeDH/UVrjpVKwixCJD95&#10;hxV2toqyKQUUUVQwooooAKKKKACiiigAooooAKKKKACiiigAooooAKKKKACiiigAooooAKKKKACi&#10;iigAooooAKKKKACiiigAooooAKKKKACiiigAooooAKKKKACiiigAooooAKKKKACiiigAooooAKKK&#10;KACiiigAooooAKKKKACiiigAooooAKKKKACiiigAooooAKKKKACiiigAooooAKKKKAExWPr6A28e&#10;FyS+M4rZrL1o/uoxuxliP0qZ/CJ7EGgADzwCTgitusrRkZI5AwHBGD61pSyLHGzscKoyTShpEFsP&#10;oqhaakl1cSRqMBRlSe9XhyKpO6uMWiiimAUUUUAFFFFABRRRQAUUUmaAFrE10hTCxAPDAA++K26w&#10;vEEat5LFsHkVFT4SWZgsbm6uGMMeVz94nArcttJCTebMVcgABQOKXQ/+QcvpuPX61pd6mnC2o0gA&#10;wMUtFFajCiiigAooooAKKKKACiiigAooooAKKKKACiiigAooooAKKKKACiiigAooooAKKKKACiii&#10;gAooooAKKKKACiiigAooooAKKKKACiiigAooooAKKKKACiiigAooooAKKKKACiiigAooooAKKKKA&#10;CiiigAooooAKKKKACiiigAooooAKKKKACiiigAooooAKKKKACiiigAooooAKKKKACsvWoTLDGQ23&#10;YS2fwrUrL1p1WBFbPzEgYqZq8RPYi0V2WCcyuDtYc5qjqeom5IRS0cYOP96qLzvFG9uhwpYMT3qs&#10;STyTn6muZz92yJubehyRtfEIpH7s5J78iuiFYugWXlwG4YYaQYA9q2hW9NPlKWwtFFFaDCiiigAo&#10;oooAKKKKAEPSsT7Qf7SkdXbKkgrngits9Kwbp3tbiQtENpbO4DtUTdhM2bacTxBwMZ6g9RWJ4h+a&#10;eBc/wk0z+0nim3wYK45BpmszrLPDIhGPK5B7VEpJxJbNTQ/+QWn+8a0u9Zuif8gyP6mtLvWkdkWt&#10;haKKKoAooooAKKKKACiiigAooooAKKKKACiiigAooooAKKKKACiiigAooooAKKKKACiiigAooooA&#10;KKKKACiiigAooooAKKKKACiiigAooooAKKKKACiiigAooooAKKKKACiiigAooooAKKKKACiiigAo&#10;oooAKKKKACiiigAooooAKKKKACiiigAooooAKKKKACiiigAooooAKKKKACkpkrbInb0Gax7HU5RI&#10;sd0chjxJ6GpcrOwrm5WNrZbdAFXPU1sA8Vk6yCXhwcdeaJaoGYKWtzdzN5cRPPJxgD8a17PQArh7&#10;pg2OQg/rV/TI9lsQTnLE1ewKiFNLUSQiAKoUDAHAp1FFalBRRRQAUUUUAFFFFABRRRQAVSvrZplD&#10;Keg5HrV2kPNDVwOVkhjV9rZTBwDVe4VV8z59xGAK6e7063ux+8BU5+8p5rntUsRZSCNGLKwBGR0r&#10;nnG3oQ1Y3NG40uH8f51fZgoJJ4FZ+kuq6VCWOAAeT9aWW5D54wgPHvWsXaJVy5HMsmcdqlHSsyyZ&#10;jfTEHKEDFaQ6VUXdALRRRTGFFFFABRRRQAUUUUAFFFFABRRRQAUUUUAFFFFABRRRQAUUUUAFFFFA&#10;BRRRQAUUUUAFFFFABRRRQAUUUUAFFFFABRRRQAUUUUAFFFFABRRRQAUUUUAFFFFABRRRQAUUUUAF&#10;FFFABRRRQAUUUUAFFFFABRRRQAUUUUAFFFFABRRRQAUUUUAFFFFABRRRQAUUUUAFFFFAEF0pe0lV&#10;epQgVzK4kj+hxzXWdq52eweC72qT5Mhzn+lZ1E+gmX9PuGSNY5G3KT8rentS6iqtPDnnANV0XPyg&#10;gIvSpZJDLtHG5VPNF/dsFy3YDbCRnPzVbqpYpsg9ycmrdWtgQUUUUxhRRRQAUUUUAFFFFABRRRQA&#10;UUUUAFc94ic+ZGmOoyT+Jroa5zxCX89Bj5NmT9cms6nwiZVjna6igshlY05Y+p5q+6kRgL82Dgms&#10;/SopXudyxsQF644rftrNgMz4JzkAVMLsSF02Exwb2+856elXh0pBS1qlZFBRRRTAKKKKACiiigAo&#10;oooAKKKKACiiigAooooAKKKKACiiigAooooAKKKKACiiigAooooAKKKKACiiigAooooAKKKKACii&#10;igAooooAKKKKACiiigAooooAKKKKACiiigAooooAKKKKACiiigAooooAKKKKACiiigAooooAKKKK&#10;ACiiigAooooAKKKKACiiigAooooAKKKKAExTXjVxhhkGn0UAZ0mmA58t9o7CofIaBvm4Y9Oeta9Z&#10;upjJTqD6iokkkJlm0OYAcYpbm5EKgfxNwKhhmEVkh6kg4B+tZImkkaRmbcd3BPahytoBu2krywZf&#10;G4Ejip6pacS0cjE5Bbj8qu1S2GFFFFMAooooAKKKKACiiigAooooAK53xEgMkb7iGxjH4muirnvE&#10;CBpUbPIX9MmoqfCKRp6T/wAguD/d/rV3vVLSf+QZB9D/ADNXe9OOw0LRRRVAFFFFABRRRQAUUUUA&#10;FFFFABRRRQAUUUUAFFFFABRRRQAUUUUAFFFFABRRRQAUUUUAFFFFABRRRQAUUUUAFFFFABRRRQAU&#10;UUUAFFFFABRRRQAUUUUAFFFFABRRRQAUUUUAFFFFABRRRQAUUUUAFFFFABRRRQAUUUUAFFFFABRR&#10;RQAUUUUAFFFFABRRRQAUUUUAFFFFABRRRQAUUUUAFZupbRKmc5xxj61pVQvtokVmzwOKmewmUD5n&#10;kA9QO1VbIPLK0QBXJ6Vq20TXMYc/KhPA/GrkdrFE5dVG49TUcrbuA+CJYYgi9BUlFFajCiiigAoo&#10;ooAKKKKACiiigAopGOFJ9Kit7mO5TfE2QDg+1FwJqwNc2m4VCMkp/U1v1iaxEGulk5JVO31NRP4S&#10;WXdJ/wCQZB9D/M1d71U04AafDjjj+tFzdiMmOM/vcZAprRD2RcoqvZytNAGc/MDhvrViqTGFFFFA&#10;BRRRQAUUUUAFFFFABRRRQAUUUUAFFFFABRRRQAUUUUAFFFFABRRRQAUUUUAFFFFABRRRQAUUUUAF&#10;FFFABRRRQAUUUUAFFFFABRRRQAUUUUAFFFFABRRRQAUUUUAFFFFABRRRQAUUUUAFFFFABRRRQAUU&#10;UUAFFFFABRRRQAUUUUAFFFFABRRRQAUUUUAFFFFABRRRQAyR/LjZz0UZqtZXwugQyhGHbPWlv/8A&#10;jxmySBt5xXO28scDBy5+U5Uis5SsxNnWA1RvnxIBjPy06xv47xMA/OOoqpqsoSUAgn5R0+tOT0uD&#10;2L9kALVAOnP86s1WsQBaR4GOv8zVmqWwwooopgFFFFABRRRQAUUUUAFFFFAFW/YpYTEZztxxXOWU&#10;89tIJAT5YPzDPWuonj82B0zjcMVxzyOPlbt2rGrdO5MjsYJ0miEing1j6xOIrpe+UHHryaoWt7Ja&#10;MsqnKHh0qxrTI99C2cqYgePqaHO8Q6F37csOnxCIAyMuVX0FYUF40ckjyEvv65Pep2aYnhRtA4OO&#10;1NFk9zchIlC561Em5bCN3RS7WJkfq7kitKobeFbeBIk+6gwM1MK6IqysWFFFFMAooooAKKKKACii&#10;igAooooAKKKKACiiigAooooAKKKKACiiigAooooAKKKKACiiigAooooAKKKKACiiigAooooAKKKK&#10;ACiiigAooooAKKKKACiiigAooooAKKKKACiiigAooooAKKKKACiiigAooooAKKKKACiiigAooooA&#10;KKKKACiiigAooooAKKKKACiiigAooooAZIgeNkIyCMGuTmtfJkkR8hhnA/lXXVTvrCO8TJ4kA4NZ&#10;zhzCauc7ab1myjFCvzZFatzKLlgUwd0YyfTrUEthPCQdnHQleaZGyCN1Q5zxms0mlYnU3bUBbaMf&#10;7NT1XtFK2sQPXFSyyrDG0jnCqMk1utix9FMilWaNZEOVYZBp9NAFFFFABRRRQAUUUUAFFFFACHpW&#10;NqumNIrTQKC+PmUDk1tUmBiplFNWYHFqGt2ZZE5/utxipklWfYrZAUbc+grqJ7WC4XEsat+FYWo2&#10;kVrMEhQgOv8Ae75PrWTg47E2LtnY77IAyZVuVIHIFaMNvFCuEUD1qLT1K2MSnrj+tW61itB2QmKW&#10;iiqGFFFFABRRRQAUUUUAFFFFABRRRQAUUUUAFFFFABRRRQAUUUUAFFFFABRRRQAUUUUAFFFFABRR&#10;RQAUUUUAFFFFABRRRQAUUUUAFFFFABRRRQAUUUUAFFFFABRRRQAUUUUAFFFFABRRRQAUUUUAFFFF&#10;ABRRRQAUUUUAFFFFABRRRQAUUUUAFFFFABRRRQAUUUUAFFFFABRRRQAUmKWigBMVh6uwjmZV+8VG&#10;Pat2sLVUzelsdAKia0EzStW2WEBduRGCSfpVGeSW7lUYZIwPTrRNLuhRVbKKoG0VHA77G5zkYAqZ&#10;MDT08bbNBjGM/wAzVqobZGS3RX+9jmpq0WwwooopgFFFFABRRRQAUUUUAFFFFABWJq7Yu4lPAZf6&#10;1t1ia3GXeIjsDUVPhEzR0/IsYsnPH9atVU03P9nw59P61bpx2QwoooqgCiiigAooooAKKKKACiii&#10;gAooooAKKKKACiiigAooooAKKKKACiiigAooooAKKKKACiiigAooooAKKKKACiiigAooooAKKKKA&#10;CiiigAooooAKKKKACiiigAooooAKKKKACiiigAooooAKKKKACiiigAooooAKKKKACiiigAooooAK&#10;KKKACiiigAooooAKKKKACiiigAooooAKKKKACsTUWP24gKTgDgfStusi+EYujI5IxjGD7VE9hMhi&#10;gcMGAOD1XGa0ra2CncygdwBU8YGwYAGRT6FBLUELRRRVjCiiigAooooAKKKKACiiigAooooAKxtb&#10;B/dYJ5znH4Vs1m6opPlYGeSKmSuhNXJtM/5B8P0/rVskAZNVbEbLRRnpmqtzOboFIXIUe3WlflSC&#10;5qKwYZBzS1S05v3JXPIPNXapO4wooopgFFFFABRRRQAUUUUAFFFFABRRRQAUUUUAFFFFABRRRQAU&#10;UUUAFFFFABRRRQAUUUUAFFFFABRRRQAUUUUAFFFFABRRRQAUUUUAFFFFABRRRQAUUUUAFFFFABRR&#10;RQAUUUUAFFFFABRRRQAUUUUAFFFFABRRRQAUUUUAFFFFABRRRQAUUUUAFFFFABRRRQAUUUUAFFFF&#10;AAelMWVWYqHUkHBAPSnHpXOG4kjcNGP3pfJ96lysJux0dY98M3MpI43D8OBWnBL5sYbo3celZOpS&#10;hbl493JI4/ClPYT2NlOEX6U+mJ9xfoKfVlBRRRQAUUUUAFFFFABRRRQAUUUUAIelV5L2CO6WB32y&#10;MMjPSrB6VyetMW1J8n7oAFROXKrieiOsBqnfgYjJ/vevtVLSdUWYC3lP7wD5WP8AF/8AXq5qJbyF&#10;2kAlsZIo5k1oFypLOYoBFHySexqJAwlXOFwPzp2WZSQASOMgc1LDZTTSq83CDnHc1Du9hF60iEab&#10;h/Ec1ZpAMDFLWqVkUFFFFMAooooAKKKKACiiigAooooAKKKKACiiigAooooAKKKKACiiigAooooA&#10;KKKKACiiigAooooAKKKKACiiigAooooAKKKKACiiigAooooAKKKKACiiigAooooAKKKKACiiigAo&#10;oooAKKKKACiiigAooooAKKKKACiiigAooooAKKKKACiiigAooooAKKKKACiiigAooooAQ9K5i7SV&#10;LqVtmwo3Bx1966is7VLKW4iBib5h1X1FRON0Jor2Vw+0HHzDqfWo5lE9+0gwVJU8/QUyN3WFVUfM&#10;OCD1qxHGEXLckmp30Ea4+6KWmj7o+lMlmEfGMsegrS5RLRUcL+ZGGxjPapKYBRRRQAUUUUAFFFFA&#10;BRRRQAh6VzOvwFLxZQDtdQCccZrpj0qveWqXds0Ljr0PoaiceZWE1dHJqQsacgHOcitZbmW601Gc&#10;jfHIOf7wqhPYXNqpjkTcmflcVJC3yrHkc/pWMbrQk29N+aNyw5LentV7AqrY8Iy44BFW63jsWFFF&#10;FUAUUUUAFFFFABRRRQAUUUUAFFFFABRRRQAUUUUAFFFFABRRRQAUUUUAFFFFABRRRQAUUUUAFFFF&#10;ABRRRQAUUUUAFFFFABRRRQAUUUUAFFFFABRRRQAUUUUAFFFFABRRRQAUUUUAFFFFABRRRQAUUUUA&#10;FFFFABRRRQAUUUUAFFFFABRRRQAUUUUAFFFFABRRRQAUUUUAFFFFABR1oooAjeCN87kBzWfdKsEi&#10;RrnnnntWpWZqG4XUZUZO09amWiuIttOEiQkjJAwKoSTv5nCFsnk+lQpJlw8hJI4wKsxiSZzgDbn8&#10;6lu4F20/4914x7VPTUGFxTq0GFFFFABRRRQAUUUUAFFFFABRRRQAjKGGCAR71nahZwtbs4jVXBHz&#10;AYrSqteJvtnHqKlrQCvpkgdGAzgAcnvWhVCwJEjrs2rgYq8Tjk0R2Eh1FQpOskhQdu9TVQwooooA&#10;KKKKACiiigAooooAKKKKACiiigAooooAKKKKACiiigAooooAKKKKACiiigAooooAKKKKACiiigAo&#10;oooAKKKKACiiigAooooAKKKKACiiigAooooAKKKKACiiigAooooAKKKKACiiigAooooAKKKKACii&#10;igAooooAKKKKACiiigAooooAKKKKACiiigAooooAKKKKACiiigArN1COZ54fLzjOCa0qhnwFyTgC&#10;k1dAytHZFQBkHnJY96tpGE9MnqcUkH+rHtUtEVZAgooopgFFFFABRRRQAUUUUAFFFFABRRRQAVWv&#10;Ti0kxnp2qzUFz/qH+lJ7AVNPdS7Yznbzn6066uedgIA9T3qrFuRiTwDx9RSyKkhywye3NZ3drEkl&#10;hIGumA7CtQdKpWVsFZpj1YY6Veq43sMKKKKoYUUUUAHaoJ7qOB4kcjfK+xB3JqU1j2kltqusPdxq&#10;zCzzCjk8bj97FJsDZFLSClpgFFFFABRRRQAUUUUAFFFFABRRRQAUUUUAFFFFABRRRQAUUUUAFFFF&#10;ABRRRQAUUUUAFFFFABRRRQAUUUUAFFFFABRRRQAUUUUAFFFFABRRRQAUUUUAFFFFABRRRQAUUUUA&#10;FFFFABRRRQAUUUUAFFFFABRRRQAUUUUAFFFFABRRRQAUUUUAFFFFABRRRQAVFOAY8sOhzUtZet3w&#10;srJiCfMkOxcdeamTSV2BoxkEcU+sfw9dvd6arSS75VYq/AHfj9MVsUQlzRugQUUUVQBRRRQAUUUU&#10;AFFFFABRRRQAUUUUAFQ3ABhfPTFTVHOoMLA9CKAM2PLSFdpIFWIrTPzP68CltNu7avYVcqEkFhBw&#10;MAYAp1MaRUxuYDPAyetPqwCiiigAooooAytd1L+zdMeUcyMdkY/2jUPha1e10aPeoVpCXIHvWL4g&#10;vWu9bSwERZI8ADP8Z7/hnFdlGuxQo4AGAPSsovmm32M07yH0UUVqaBRRRQAUUUUAFFFFABRRRQAU&#10;UUUAFFFFABRRRQAUUUUAFFFFABRRRQAUUUUAFFFFABRRRQAUUUUAFFFFABRRRQAUUUUAFFFFABRR&#10;RQAUUUUAFFFFABRRRQAUUUUAFFFFABRRRQAUUUUAFFFFABRRRQAUUUUAFFFFABRRRQAUUUUAFFFF&#10;ABRRRQAUUUGgBCa4bxRqSz6jHDFysTbNwPGT1/LpXX6hcrZWUtw38C8fXtXmFzIWniLdWfd+tcmK&#10;nZcpE30Or8JOY726h24VgHBLdTnB4/GuvrhvCMqNrcqE5cRHH0yK7mtMM70whsFFFFblhRRRQAUU&#10;UUAFFFFABRRRQAUUUUAFRzsFhcnoBT+9R3H+ok/3TQwKllk3BP8ACVq87BV3EgAdSe1Z9jJuuWG3&#10;AC/1rP8AF1+bfTFtl+/dHb9FHX+YrOUuWHMDdjG1bUZNU1E+UyNbQMFQq2Of71ddpt01zagvjevD&#10;H1rzWBGjBkRsAOo3AZ55xxXT+Gri4TUZIpCWjdeT6HqP61y0arc7vqZRbbOwopKWu41ENVdRvl0+&#10;wnunBIiXdgDrVo1yXjO+PlJp67gJBvcj0zwPzqZy5Ytkylyq5B4XUXOoi6lmEkzxM7jb0O7/AOv+&#10;ldoBiuX8GWoSyluSvzSNtB9h/wDXNdRUUfhuKn8ItFFFalhRRRQAUUUUAFFFFABRRRQAUUUUAFFF&#10;FABRRRQAUUUUAFFFFABRRRQAUUUUAFFFFABRRRQAUUUUAFFFFABRRRQAUUUUAFFFFABRRRQAUUUU&#10;AFFFFABRRRQAUUUUAFFFFABRRRQAUUUUAFFFFABRRRQAUUUUAFFFFABRRRQAUUUUAFFFFABRRRQA&#10;UhpaKAMDxaSNJjAPWZQffgmvPwfNutx+6gzXe+MTt0iNvSUfyNcBG22KZj3O0V5mK+MxnudB4KDN&#10;rs0nZYSp/Eg16DXH+DLTyrM3ZHzXDceyjj/Guvrrw0bUy4bC0UUV0FhRRRQAUUUUAFFFFABRRRQA&#10;UUUUAFRzf6px7GpKyNW16z0uVYLgSl5ELDYueOlJySV2BNZgi6bJ/g6fjWN41tGlsbe6UE+Q5BHs&#10;2P8AAVo6TqVretuhmVjt5U8MPwq5qdsb/Tbi2VsM6EKfftWUkp02kJ6o80jYLG2WIUSK2fTrXSeG&#10;5Q13FtkyXGCuMcDvXLs0tp58DoEkHyMDzjmut8IWwMk91kNtOwGuGhfnSMo7nW7huC55IyBTqyGv&#10;B/wk8Np2FszY9yw/+JrXr007mqdxrHBrzm7J1vVp7tGfYG8sDsE5w36Z/Guy8Raj/ZejXFyDhwu1&#10;P949K4DRJbpZooUZf3+1BkZ4HFYV5a8plVlqkeh6JAbbSLaMgZC9u+ea0RSIgRFVRgAYApcVulZW&#10;NUrKwtFFFMYUUUUAFFFFABRRRQAUUUUAFFFFABRRRQAUUUUAFFFFABRRRQAUUUUAFFFFABRRRQAU&#10;UUUAFFFFABRRRQAUUUUAFFFFABRRRQAUUUUAFFFFABRRRQAUUUUAFFFFABRRRQAUUUUAFFFFABRR&#10;RQAUUUUAFFFFABRRRQAUUUUAFFFFABRRRQAUUUUAFFFFAGL4pg87QZyBlo8SD8P/AKxNedabbtqF&#10;/b2YVsSP85Xsvc/lXrNxGstvJG/3WUg/TFcn4K05Yhc3pT7zGONs9QOv8h+Vcdalz1YmcleSOmgi&#10;jhIijUKkYAAAx6VJNdQW65mmRM9Nx6/T1rI1rWIdNZlzumIyF9PrXJpd3OqzSXM8uVjHBbgdaudd&#10;QfKtxuSTsjvbHVLW/aRYGYlMZBUjrV6sjQLJoLISzKv2iQckf3c8VrjpW8W2rstBRRRVAFFFFABR&#10;RRQAUUUUAFFFFACGuP8AG1kzfZr5FJCZjfA6A8g/nXYVWvraG7s5YJ1JjdSGwcVnVhzxaE1dWPJ1&#10;cxSgqSFzwwPNaFlq97ZXSvHcOwU8o7Eq31o1LR7nTQXx5ttnCuOcD/a9KzdpU7wQR6CvL96m7Mx1&#10;RvanJBq2sWDpGsZuUXzQp5yWx/Ku9tLOCxgWG3QIg7V5nopVtbtHYgAPk5PTHNdFf+NWUkWECsoG&#10;S8uf0Arpo1YxTnLcuLW7Gi5J+I7Z6BRGP++TXaV5F/aVzJrMmob1W43g5A6HGOlem6NczXmj2txP&#10;zLIgLHGOa2oTTbQqTu2cv8Rb1PstrYgjez+a3PQAED88n8qx/DRb+2bOMfd3d6r+LpnufFU6N0jw&#10;ij2xn+taPhKDzdbicj7gZs/hisZPmqmMnzVD0iiiiu86wooooAKKKKACiiigAooooAKKKKACiiig&#10;AooooAKKKKACiiigAooooAKKKKACiiigAooooAKKKKACiiigAooooAKKKKACiiigAooooAKKKKAC&#10;iiigAooooAKKKKACiiigAooooAKKKKACiiigAooooAKKKKACiiigAooooAKKKKACiiigAooooAKK&#10;KKACiiigCveuI7OZyekbH9K5bTdVXTfB1qQczyeZsHvvbmuh1o7dGuz38pgPyrzWSR2jgswxZUUg&#10;ewJyf1rkr1HCWnYiTsxzs15M0spLgnPJ5b3rV0HT5NSvoxt228LB5CRw3PC1kykRxYHTpxXeeFrZ&#10;odLEkm0vKxIK/wB0cCuehDnnqRBa6m2owOBinUgpa9M2CiiigAooooAKKKKACiiigApMig9Kwv8A&#10;hI4k1GS3nTZEr+WJe2feplJR3E3Y3aZN/qX/AN0/ypysGGR0pk/+ok/3TTewylZqHcqRkFOfzqhq&#10;PhPT7+TzF3279/JwAfqKv6eWMnIxhf61omo5IyXvIW55TqttHZ6xNaQ5CREAZ69B1qllnLBfu1o+&#10;Iv8AkY77kjLgfoKbp+i3upAm2gbYOsknyrXlyi+ZqKMeXXQyocF3GcZfrXskUaQQKijbGigAegFe&#10;ORoY5JUJyUkKk+uDXq+tzm20K9mBwVhbB98V14bTmJo/aZ5PcXP2/V7q6OfnkZx9M8fpiuy8EQf6&#10;TcTn7yxhcfU//WrhrQfO3oBivSPBiA2lzKP4nC5PXgf/AF6ijrVIpazudTRRRXoHYFFFFABRRRQA&#10;UUUUAFFFFABRRRQAUUUUAFFFFABRRRQAUUUUAFFFFABRRRQAUUUUAFFFFABRRRQAUUUUAFFFFABR&#10;RRQAUUUUAFFFFABRRRQAUUUUAFFFFABRRRQAUUUUAFFFFABRRRQAUUUUAFFFFABRRRQAUUUUAFFF&#10;FABRRRQAUUUUAFFFNPSgBcijIrjvEWrX2m6sFFwyQSJujwBjPcUy08S3jMN0gl54Gwf/AFqweIip&#10;crJc0nY7TIornrfxTbswS6iaJs43DkVvq4dQynIPQjvWkZxkrxKTT2MfxTN5WjMo/wCWjhf6/wBK&#10;4G3Q8yN1bp7Cum8c3mxba2yfmBY/yrm4Vnv7hLW0QtI/fHAHqfSuDEu9SxlLVk1lbSX98IIlyenH&#10;b1Nek2kSwW0cSDCoNoFY+j6ImkRZ3K1yR+8k9fb6VtWxJiBbrmuihS5FruXGNiaiiiuooKKKKACi&#10;iigAooooAKKKKAEb7przG8uWaObdGqlpNx5yea9Ob7pryZld4XkYguCcj29a48W9EZ1DpPDGvPFI&#10;tjcMDExxG5/hPp9K3fEWoTafpbSwIrFmCEt/CD3rzu03NNDGn3yRj654r0jX4TPoF2igFxHuH4c1&#10;NGcpU2uwRbaOXtPF01vjzLeNz0yGI/xratPF1lcSCOZHgY8bmwV/OvPThxuBA98UvmFT1DfQVhDE&#10;zj1J5mjo45Ip/HbOhV43m4YHIPyiu+2gLgcfSvMNCI/tuzcd5BXqH8Irqwrum2XB3ueNnm4uT/02&#10;b+Zr0TXJfO8ETyEj95bqfzxXnbf8fNyPSZ/511+p3G74cxtnkhU/8exUUnrI56bs5HEWWcHGTzXo&#10;/gsONMnLgjM3f6CvOrIlE3KcYORxXpnhHnRQ5YsWkY5NLD/GKj8Z0FFFFd52BRRRQAUUUUAFFFFA&#10;BRRRQAUUUUAFFFFABRRRQAUUUUAFFFFABRRRQAUUUUAFFFFABRRRQAUUUUAFFFFABRRRQAUUUUAF&#10;FFFABRRRQAUUUUAFFFFABRRRQAUUUUAFFFFABRRRQAUUUUAFFFFABRRRQAUUUUAFFFFABRRRQAUU&#10;UUAFFFFABSUtQXVwlrayXEpxHGpZiPQUbagyjrukR6xYG3ZijqdyOB0P+Feajzbe5eCYMrqdrqeD&#10;9a6ix8Qz3OuxzSsy20h2JGeiqehPvn+dR+ONP8qaDUI0ADfu3Oep7foK4a6U488ehk7SV0c7uMD7&#10;WDFD0Oc113hfVMStaTSZDnMZY9/SuQXFxb7P4u1T6XcmK4SUctE4bH0Nc1OpyyTFF2Og1uy/t7xY&#10;NPEoj8i33M23J6jj9RXT6ZpFpplssVvEF4+Zu7H1JrB0WRLzxlqlynKiNUB/AD/2WutHSu+jFNuf&#10;maRV9SB2VXOalTGBjpUbRbpC5IIx0p0H+rHvmtluUS0UlLVAFFFFABRRRQAUUUUAFFFFACHoa8z1&#10;SAWq/ZlX5oJCrN3YdQf1r0w9K5fxPo002b20Te+3EkY6sB3HvXPiYOUdCJrQ5rw3bfaNYth1w/mH&#10;8K2/FWsXNtqkNrbyARqm6VQPvE9j7YpvgyzdLie4kXbsHl7GGGB4PIrF8QSGTXr1zn5XC/TArmu4&#10;0dOolojSTw5HqqfarOfy2kXf5Tr8oP1qm3hjWkfb9jQgn7yyrj9TmtTwZes11Lak5TYXT8xn+ddn&#10;WlOhTqx5hpKR5hZwyaf4iihuCm6KVd2DwM4rr9U8U2tmDHblbiXr8p+UfU1yfiRQniS7J9j+lZJL&#10;uxAGAe+O1YKrKleMSLtaESSGSSVyBlpCTj3Nb19Pu8ARpnkXQUfqa56Lh5V7B81qXWf+EOI/6fx/&#10;6AaIPV+hzJ2kzOsU3RdenWvUvDiCPRYQDnOTn8a8ts8BFJzjvivWNCAGi2uO6ZrbDfEzTD/EzRoo&#10;oruOsKKKKACiiigAooooAKKKKACiiigAooooAKKKKACiiigAooooAKKKKACiiigAooooAKKKKACi&#10;iigAooooAKKKKACiiigAooooAKKKKACiiigAooooAKKKKACiiigAooooAKKKKACiiigAooooAKKK&#10;KACiiigAooooAKQkZpa5vxBqF/p1xHKkgS04BwgJJ9DmplLlVxNpbnR0ua5TT/Ekrgee8b56ngYr&#10;orW7hu0LxNnBwfaphUU9gTTLNFJmlrQYh6VyHjK+cNb6fGcLJ+8kIPOB2rrz0rzPxBdGXxBeOeit&#10;5S+2B/jWGIlaBE3ZFSOTq2cYPy4r0DVIBqHhyZVXzC8O5PUsBkV59puDOvmpvjAIVfU16To7eZpF&#10;u3+zj8uKyoJNNdyaZ5ZbSGM88EcEU+H93cuvq1dH4m8NyQTyahYx7om+aSNeqnuQPSuZ3bwHBw6/&#10;qPeuOpBwdmS00dZ4LP8AxN78eqKa7YdK4bwS4k1S8Yd4lz+ddzmvQw38M1hsV5JT5hUDgjGao3+s&#10;W+lwKhIkmx8sYPP4+lZ+s6wLNpIIWzcE9SOFBrknmLzHcxZzksc1FWvyu0dxOdtEa954gu7tyzN5&#10;UQ6In+Peui8ORz/2f9ouAwaY7gGzkDt9K4yLOUVotwkOxC2cFjxXf3F5BplmjTsFwAqgdWPoKVBt&#10;tykxR7svbhkDIyelLWVpnnXTfb5pDiQfuosYEY7/AFJrVrrV+poFFFFMAooooAKKKKAKWoajFp0c&#10;bzZ2u+zOehwT/Ss6XxVpsRIYynH91c1f1SwXUbCSFhhuqN6MOhrzq6y77MrvUkOCMc9xXLWqTpvT&#10;YiTaOli1C1t9fTUIJle1vV8uTnHluOmR71y+tMX12/x90ykVWkyhZDwVIOBz/n/69MaSS5nkklbL&#10;OxZuOpNcdSrzKxDdzR0e6Nnqtq8ecBwpx3B4/rXqGa858Oad9u1KPAxFDh2PrjoPzr0XjiuzCJ8u&#10;pcNDznxahXxDOQM5RD+lZ0VtdTnZBaTSN0IVDxW34wTZr0bjjdCD+RIrvQABwKyVBTqSv0J5btnj&#10;UlvLaXtzbzqFkRhuUHOM1auZc+F2i7req35o3+FS+IP+Rq1H/fH8hWbcufsbJ/Czqx+oBH9TWTXL&#10;KxyO0ZMfaf6hVz8pr1rSUEekWajoIV/lXlGn7QkbOMqOwr1yyXbYwL6RqP0rfCrVm2H3ZYooortO&#10;oKKKKACiiigAooooAKKKKACiiigAooooAKKKKACiiigAooooAKKKKACiiigAooooAKKKKACiiigA&#10;ooooAKKKKACiiigAooooAKKKKACiiigAooooAKKKKACiiigAooooAKKKKACiiigAooooAKKKKACi&#10;iigAooooAKq31pHfWstvJ92RSufT3q1Rihq+gWueUzwzaTqMtpKcmM8H1HY1safqq2UiuuT8u44P&#10;X2Pt71f8baeptotQRf3kbBJCO6nP9cVxYDllMZwR0rzp3pVLIwleLPTbPXrG6GGlWJwOVc4A/HpW&#10;lHNHIuY5Fcf7JzXlEV3cW04lZOehPrVyLUZFffDMyNncAp6VtHE/zFKr3PT+1eTampa/vSeouXz/&#10;AN9Gu00PxAblltrxx5x+6/ADex965bxHbtaa5dqB8sp8xfcNyf1zRWanBNBN3VyKyL5CRZPGPlFe&#10;k6fF5OnwJjGEGRXmWmuVi3A4b/69eoWkgltIpAc7kBow1gpkuBiue8R6DYT6dc3fleXPFGzho+M4&#10;GcEd66OqOsD/AIk15/1xb+VdFSKlF3NHsch4BH+l3p/2F/rXS67qw0632JzPICF/2R61zvgchbq+&#10;Y9Ai5/Ws/UbyS8vJZ5WyMkL6Adq441HCgrGfNaJRurhuWYl3c85PNEMXlR5PLHk1FHmW5LkcLViT&#10;/Vtn0rlv1M7mjp8wtTbvcQbo4iZSVBLZ6gdauWEl54g1hLicBIoyGKBQdg9PrXJzXbLFIVLrKQFX&#10;YfvHPpXpfh/TF07TlDf66UBpCfWuvD3krdC43bt0NgKAAB0FLRRXcbBRRRQAUUUUAFFFFACHpXI+&#10;KNBkctqFnEXlxh406n3GO9dfSEVnUgpqzE1c8bOSxVjhx13DmrukC2kvgt3GzoVOApwN3bNekXmj&#10;aff5+02sbk9TjB/Mc1zGu+GYNOgN9Yl0WMgtGWzgeoJ5rilhpQ97czcWtjY0q4tkvAqIkCMhCDoG&#10;OR+tbtcrp9nDrNiqTIQpTcjKcFG9QfWo9O8RXOmXrabrx/eg/JOoG1l7E/411Qmktdiua243xxbn&#10;fZXIHHzRsfrgj+Rrq7adbm1hnXpIgYfiKwfGEYudA85CGEUiyAg5yOn9an8K3P2nRI1zkxEp/Ufz&#10;pRaVZruNfEcT4pj8nxZdD/noqt+grHuhmH6HNdJ48i8rXrabHEkQyfUgn/61c7ccwt9K5KqtUOKq&#10;vfZLYxq6Rqz7c969ggGLeMf7Irxu1OI488969lg/1Ef+6K3wu7NcPrckooorsOoKKKKACiiigAoo&#10;ooAKKKKACiiigAooooAKKKKACiiigAooooAKKKKACiiigAooooAKKKKACiiigAooooAKKKKACiii&#10;gAooooAKKKKACiiigAooooAKKKKACiiigAooooAKKKKACiiigAooooAKKKKACiiigAooooAKKKKA&#10;K93apeWstvKoKSKVNeVXlndaVctBcxuuD8rkcMPUGvXKgubO3vIvKuIkkQ9mGawrUufYmUeY8kMg&#10;cAFs/U04TRp2T869EfwhorDi1K+6yt/jRH4Q0WMgm1LEHI3SMf0ziuf6tIy9mzhbNbm6lxa200vP&#10;GxThfx7Vd1mS6mihN7bzQ3FsCoZk+WT8e/4V6HDbQ20QjhjSNB0VRgU6SGOZCkqK6nqGGRWqw7ta&#10;5fs7I8rspEW5IfIVsEYHeu98NSyPp7RuCAjfLkHpUN/4R024VjAptpDzuQnH5dKowT3nh2VftwWS&#10;KUhTKpOAB0+nFKEHSld7CinHc6+q9+u/T7hR3jb+VFpewXsIlgcMp/MVLKN0Lr6qRXU7NaGl7o4L&#10;wmWEOrFfveSCP1rKl/1TVpaFKLaDWSeCIgB9ckVk3L4jwO9eVJ+4kYy2QlochyO5x+lTSHEbfSmW&#10;0ZjhUH7x5NNuX2pj1rNbEE/hyyivvEVukq7kjJkK9iV6frivUR0rzrwP82vOcdIGP6rXoE91Fbqp&#10;kYLuYIuT1Y8AD35r0MIrU7m1PYnooorqNAooooAKKKKACiiigCOaZLeF5ZGCogyxPYVhz+LtPjTM&#10;O+YkZGBgfrW9IiyRsjDKsMEHvXBa3oUmnOZIwzWrH5SOTHnsfasK8pxV4kyb6FxvGs27iyTb6lz/&#10;AIVf/ti11rRrhGxHIVKmNmGfqPWuHmjePaAcqePaoo5HjfjBZehXtXGsRO9pGam+p1fgyR0vJ7OQ&#10;kmOMkc9sitbxTokWqaazgrHcQgtHIxwB7E+lchpOq/YdajuicJINkuPStjxdqkpu1sI5NsQUGQY6&#10;k+9awqRVF3G7ONmc3Ya5dwWdxYud0cibSj8hfcVueD76WPUhahv3MoJK+hA4P6VyE8Z4lj4cdfet&#10;HRdSFlqEN3g7Ub5x7YxWEJPmUm9jCMnB67HTfEWANZWN1n7khjP4jP8A7LXGSfNA2P7tdt4xlj1T&#10;wnFeW5PlrKsnIwccj+tcRGd8A+mK0xFua6FX+K6JLI/IvXjIr2K3ObaM/wCyP5V4/pa7sITnLEEV&#10;69aENZQsOhjU/pWuF3Zph+pPRRRXYdIUUUUAFFFFABRRRQAUUUUAFFFJketAC0lQTXlvAuZZ40+r&#10;Cs2TxJp8bYDyP7ovH61nOtCHxNI0hSqT+GLZs0Vzs3iqEcRQO3+8cVnz+Jr2T/VqkY9hk1zzx9CP&#10;W50QwFeXSx2VFcL/AG9qn/P1/wCOL/hR/b2p/wDPyf8Avhf8Ky/tOl2Zr/ZlbujuqM1xcXibUEwH&#10;8uT6rg/pV2LxX/z1tj9Vb/GrjmFCXWxnLL68elzp6Kw18U2J6rMP+A1dt9YsbjhLlQc9G+U/rW8c&#10;RSlopIwlh6sVdxZfFLTVdWGQwP0NOra5iFFFFMAooooAKKKKACiiigAooooAKKKKACiiigAooooA&#10;KKKKACiiigAooooAKKKKACiiigAooooAKKKKACiiigAooooAKKKKACiiigAooooAKKKKACiiigAo&#10;oooATFRzW8VxG0cqB0YYKsMg1LRRuBxl9pN5oM323S2kkhLcwgElR/UVt6RrkGqw9VSYcFCev0rW&#10;IrmNV8OFJVvNJ2wzq29kBOGPqPSsXFwd47EtW2OTupWs9Qv4BnDTEEeoDN/jVWLEs2524U9PWnaj&#10;FdT3kkkiM8zMS4C8j8BUaWV+seRZXBQDcW8s4HvmvNkpXehiy1JMqKecms2SQyN14qrJfx9N2fYV&#10;6D4f8JW8UMd3fjzZWAdY8nanfn1p06UqjsgirjvClimk6U+pXjCFpR/y0G3aoPv61f0pn1i9bU54&#10;isUY2Wynp7t9axdUu5fEerHSrQj7IhwWwMMR1PToOldrBEsNvHEo+VFCj8K9CmrKy2RpHexMOlFF&#10;FbmgUUUUAFFFFABRRRQAUyRA6lWUFT1BFPooA5nUfB8F5cGWG4e3B6oFBX8KqHwfaWFpPNNK9xIo&#10;yoPyqPwHWuwqtfrusLgf7B/lWLow3sLlRwzaYLy2mSFcSRp5kYUDJI6isa9unvWWaTO8qAW9cDFd&#10;hoZxqQ/3TWPc6XZ6X4jjtbqMNYznKAsRtB46g9jXJVp+6nEzaZg5jRQo/WqksM9o0cjxSJFLnaWU&#10;gNjrXqtt4b0i1YPFYpu7FmL/AMyaz/Guni60IyKAGt2DD6Hg/wBKf1aUU22KdJtHF29+8djdWrEv&#10;BPGRtz91uoIrOtifKx6HBptsxBMbHpUwAVyB/Fz+NYt6WON32YlmD58ke7bj5hXr+m/8gu1/64r/&#10;ACFeP27rHqHzjhgR+levaS27SLM/9MU/kK6sLuzoobsu0UmaNwrsOoWioZbuCAZllRB/tHFZkvib&#10;T42wrPJ7ovFZyrU4fEzSFKc/hRsEiiuZuPFa9ILc59XP9Kzpdf1GRsiYRj0VB/XNcs8wox2dzqhl&#10;9eXSx2xZQMkgD3qtJqVjGSHu4QR23jNcLNd3Nwcyzu/1NVz05rlnmn8kTphlX88jsLjxNYwnEZeV&#10;v9lcfzqi/ix8/Jarj1Z65uiuWeY15bOx1wy6hHdXNa48RahOSFdYl/2Bz+tUTd3Ehy88jH3Y1XpV&#10;61zSr1Ju8pM6I0KcFaMUO5JySSfU0tFFZ3NbWCiiigAooooAKaetOpp60AJmkoopMB6yypwsjqPY&#10;nFWoNWvrf/V3D49Cc/zqnmkzVRqSj8LJlThL4kb0Xiq6Vf3kMbn2JFXIPFcTcTW7r7qc1yuKB1rp&#10;jj68epzSwFCXQ72DW9OmGRcovs/y/wA6uR3EMy5ilRx6q2a82Pv0pySvGcoxB9jiuqGay+1E5J5V&#10;H7Mj0ziiuAj13ULcL/pDMgPIYA5/rWxF41stv72CdWB6KA2a9DD4yFbbQ46uX1qeyv6HTilrFtfF&#10;Ok3J2/aPKb0lG3/61ayTxyrujdXX1U5rqTT2OWVOcPiViSik3e1LTICiiigAooooAKKKKACiiigA&#10;ooooAKKKKACiiigAooooAKKKKACiiigAooooAKKKKACiiigAooooAKKKKACiiigAoopKADIpjzxR&#10;DMkiKAM/McVgeILm/sSJlnVbNsKQBhgfr1rl7qG6USBGWS3ZcNuYFuffrisJ1uV2sTKVj0OO9tZT&#10;iO5if/dcGp8ivEvMZbkIo8sq/QD3rXsPFOqadeBPPM8AfmOTng+h6is44pN6ozVVdT1ekPSsjSvE&#10;djqrtDEzJOgy0bjB/D1rWzkV0qSkro1TT2OcjKJ40mbPzMu3GP8AZB/pVvxROlv4cvdzFTJGY1I6&#10;5bise+kaHxcsgUkefGpIHQFRUXj+5Ihs7UdCTIfw4H8zWClyxkyJO0Wcp4d0aO91WGLZuUtlyfQd&#10;a7nxbq39macLOFf306lRg42L0zWP4HhCzzXTnARNv9T/ACFZ6GbxN4mBky8ZkwFHRYwc/wAqzi3G&#10;Gm7MYu0dOp1Xg3Tfs2lJcuv72UkgkdFz/wDWrph0pkMaxRrGihVUAADsKkrrjHlVjpirKwUUUVQw&#10;ooooAKKKKACiiigAooooATvUc674ZF/vKR+lSVFcTxW8TSzSKiLySaTYHLaOcanF75H6Vr6/ZW1/&#10;p7QySRpKOYmcgYP+Bri31dorgGzcqVJw5UfyNVLszu2LmRpJDySWyTXC68VFrcy5lY7XwxqhntjY&#10;T5F1bfKwLZ3Dsc1rahaC/sLi2JwJE259K81tppdPuEnt3ZJgcYAyT7V6NpmpQ6la+bFnI4YHjBrT&#10;D1VOPLIuMrrU8guInt5zuUq6Nh1PY1PwwBHetrxjpz2+sPMR+6uPmUj14yP61g2eXHlnqDiuOacb&#10;p9DkqQbklEV45GlRkjLMCO1eh2viK2tdMt4tjPKsYBUDAB+tcvFESTHEmdo57Um4o+1gVb3rl+uV&#10;IJuCsfRYbK6UPjld9jopfFdw64igRD6nJrLn1K9uT+8uZCPQHA/SqdKlc88TWqfFI9OGFow+GI4l&#10;nOXZmPuaTA/yadRWOrZukktBMCloooAKYxpxplABRRRUlBSr1pKVetNCY+iiimIKKKKACiiigApp&#10;606igCOijvj0opMaDFFG4KOTTQ+9tsaEt6UJN7EuSW7HdeKTIXksPxqxFpt5MOgUe9XodCjHMzGQ&#10;9+a3jhqj6HNUxlGHW5j+ZuOE+Y+gqeKzvJsEQlRnGWroYrS3hwI4xVgcA4GK6Y4NbyZwzzGb+BHK&#10;anp8lparI7klnCkY6cGsj611uvQtLpvyclHD/hzXJdyPTtXXThGCtE7sFUlUpXluFO+0T26boZnj&#10;K8jY2KaSFGScVWln3AqvQ960TsdXLzaNHfeE/E0upS/YbsAzKm4S5+/+FddXnfgXTpJNTN8yHyYk&#10;Kq56Fjjp68Zr0Qda7KTbjqfN42EIVmoC0UUVqcgUUUUAFFFFABRRRQAUUUUAFFFFABRRRQAUUUUA&#10;FFFFABRRRQAUUUUAFFFFABRRRQAUUUUAFFFFABRRRQAUlLRQBHLEksbJIoZSOQRxXn+u6S2nT4Un&#10;yyN6uON2P4fr/hXonaqWp2SX1jJCcBiDsbH3W7GsqtNSRMldHkrxEkNMoRgchvXmqsiuLnJH3myD&#10;61oahpOoJdPFcgF14yuNtVEIgTZNIpGeF6kV5jVmcjViOSaSC8aSJ2R1PBU816PoHiiO9dbO7KR3&#10;O0bCT/rP/r+1ea3KMX8wco3enyzPDeJNExWSPBVh1BAzmrpVHBlQk4nXeJLkJ4hkB3Ao8eMHH8Km&#10;jx46yX9mo6iIk/Qmufvr6TUJftcwxK4Td7kKBn9K0fFMnna4i/8APOCNf/Hc/wBavnupFTd4tk6S&#10;NY+EN8eVe4lK5zj5RkH+X61teBbIJZz3TIAXfardyByf1P6VzGoz40nTbdjhUR5G/FjXoOhxJZ6D&#10;aAkKPKDtk9CeT/OtqKvK/YdNamqKWufvfFNrDvS2BmkHAPRfz71U8Pa5Pe6lLDPM0gcEqMYC4xxW&#10;/tocyibcyvY6uijtRWpQUUUUAFFFFABRRRQAUUUUAFct4i0TUr6czWsgkTAAhZtuMenY/jXU0lRO&#10;CmrMTVzyGS0uopTHJbSrIpwfkNXhp99I6rHY3LN/e8pv510GqZGqzkE/eB/SuvFckMNFtq5CijmN&#10;D8Mvbzre3oUzBSFiwMIeOfrUGq2l1ouoJqNhGxt2OZYweA3uB2NdhUM0Mc8TxyKGRhhge9dDoxUO&#10;WJXKjmdaKeIPDfnQ8Tw/vTF1YYyCMfSvPoD5V+noWrr9SS68O6l59vIBE/yopwcrxwe/41y0kEZn&#10;LITtBOwHriuKreTs9zWlhqtWSlCOzOv0gRmBgQC4Y5q5NYwzrhkHI9K5Sz1F7eThtrEYz610EGsw&#10;yKDKCp6ZXkVywmorkmepicNVU+eHUrT6PJHloH3DOdp6iqTAr95WU+4rqEkVxuVgynuDUc9pDcK2&#10;5evepnhoS1iTRx86fu1NTnAaWr82kPgtCfwJqg6PDw6kVyTozienTxNKpswopvFLmsjcDTKcTzTa&#10;Vx2CiiikMKVetJSr1poTH0UUUxBRRRmgAopM0qpJIcIp+pqlFvYmU4xV5MM0hYAZJq5Fpc0uCzBR&#10;9avw6Xbx8sNxHrW0cNN76HJUx9KO2pz482Q4jiZh7CrkWkXU3Mh8oVvxxqnCqB9BTz06g+uK6IYW&#10;C+I4qmYVJaR0MyDRbeLBcmRh1zV9IIoxhI1H4VHNewQD5359ByapTawuMQxlie7cYq3OlT0MVTxF&#10;Z31ZrdvTFRNcQx/fkQfVqwJdRuJAd0hVT2AxVCW8jQ8sSazeKcnanG5008tf22dBPrEa5ESl/foK&#10;pT6pNIuAVjHt1rn5NTOcID7cVUa5llOCx56DvQqdepu7HdTwdKC2+82Jr9F+/IW+pzWTJdlmJAxm&#10;rVtod1cBXcCNT3br+VblnodtE6hIzLIO55xXbQwjhqTVxtCirJ3fkc5Bp93eMNsbYPO5uBXYaN4M&#10;tgVuL2UyEc+VgAfj61q2unCNg0yqSOi+lXWl8peD82eM9K7FTjFXep5VfMatRWjojQhjjijVIlVU&#10;HQL0qWsz7YfKOMDbyAKeLwcc575q/aRPPuaNFZ5veR79aX7S75C54OKPaILovZFGQao/aGOcnbs+&#10;93BNO+0FcncuAOcnpT9ogui7SVUS6DIWYjjpigXOFw/3jyKOdBdFvIxmjtVYXKsm4NwexoE5LAHC&#10;j1zT5kF0WN1GTVZ5t6jy5NuDzTmnXbnk5HbmlzoLom384pQfeoA4A5+bB5Jpkk+xuSAvXA5NPmQX&#10;RbzSEgVVF0pG4BsfSka7AAfcCvcDnFJTQXRb7AdaWqi3aNtYZweckdKlNwNwXHWmpILompMnPHTv&#10;TPNHUkY9c0pddhOegp3THcfRTd4xmmNMiuFJOT6Ci4EtFN34649qTfhvai4ElFMJb+Hmm7mxhhnJ&#10;xxRcCSlqLzABzkCl8wZx7UXAkoqNX+Xrn6U7dxRdAOopAc0UwFqKe5gto/MnlSJM43O2BT+azPEE&#10;DT6RLtALR/OAe+Ov6ZqZNpXQnoi5BqNldMVt7qGUjqEcN/KrG4eteUyW3l5uIgYTnqCQV+lXrPxd&#10;qdpIFlkFzCONrgA4+ornjil9pEKoup6R2oPSudt/GGmyQxyTeZDu4OVyB+VaSa7pcihlv7bB9ZAD&#10;+RrdVIPqXzIxfGGnsbdb+BZC6ELKsY+8vr+Fef3Vtul3xqVDcne4zXsS3NtcjEc8UgI/hYGvL/EW&#10;g3GmXzfOpgfJjbPbPQ+9cuIh9pGVRdUZcW2AfvJVZT/COajmj3SqyncrngjtTfJUfemQew5qWGSG&#10;L5N7HJ7jAFcZgTSYEeF/hOKt6rN5uq3crHABC5/3QB/SqO0rGVbqGzn1pyD+0ryRiT5KOS4/vNnO&#10;KcdL3KeqsWNTsJr3UREXaO3igjVWx975QT+pNatzqNxMirPMxVVCqo4GB7CqMk+3hB83TjmhISfn&#10;lPPpnpQ5voWtCUyAR7z+HatvwgEbUC6oCwVst6dOKwhE91MI1ZVUDPzfSuu8J26IbuZRyWCbh0Pe&#10;tcOm5oqKuzqaKKK9M2CiiigAooooAKKKKACikooAKKKKAOR1hduqS++D+ldZGwdFcdGGRXMa8n/E&#10;xz/eQf1Fb2mvv06Bv9gCsYfExLctZrl/EHif7IzWtmVaUj5pAfuH6etauu6gdO0qadf9ZjanHc15&#10;VM7yS7E+ZmJ+pJoqzcdEenl+FjVftJ7IsSztI+6WVmY92bOaaCuOCKvweHwY83EpDn+Fe1RSeH50&#10;b9zMrD/a+U1i6U7XPTWMw6fImVSAeozQjvHnaSR6Gmz2t9a/6xDtH8Q+YVAtyc/MAfpWMoJ6SR0q&#10;UZr3Xc1rfUZE/iKH0zitq21vIVZACO5B5rk/PQ8En8RUquVwVP51yuhKOtNmdXDwn8SO9huYZvuO&#10;p9u9K8SSrhxn3rjIb3aw3ZUnuDWxa6vIvDkOvv1FJYhx0qKx5tXL5R1psuXGlqw3J+gwazZLSaI8&#10;qSPpW3BfwXHyqxDehqyVVh8wBzTlRp1FdGMMRXou0vxOTLDOO9Fb9xpcExyFw3uayLjTLm3c7TuT&#10;rg9a5KmFnHbU9Clj6c9HoyDFJTTJ8+1lKsOMGnVztHancBSjrTN4LYXLH0FTxWl1KwwgXJ7mqjCU&#10;tkROrCHxMaTSbsnAOa04tIYj525xz2q3Fp8MQxiumOFl10OKpmNNaRVzFSGZzwhH1q1FpckhyxIH&#10;fjFbKxov3VAoZwilnYKvvW0cPTjucc8dWm/d0KsWnQx8EZPpirYVVACqBj2qlJqtsjbVLPj0FUpt&#10;XmY/ugEH0yap1qUNiY4avVd2vvNskIvzMAPeqsuoW0Q/1m4+g5rn5r1nGZpifbNVGvU/5Zgn3rN1&#10;5z+CJ108tjvN/cbz6y3/ACziA9Cx/pWfNeyyEtLNj8cCstriZ/RR7VXeRQfnJY/WhUK09ZuyO2nh&#10;6dP4UaD3kYB2/OfY1A92+OcIO1UHnb+AYFSW2n3d780aZX+83AreGEgulzSUowV5OyGvc5PUv+NM&#10;RJ7psRxs/sgzW7aeH4hjz8yt/cTp/jXRW2jtGoUKkSei4ruhh7eR59bM4R0pq7OUtvD7soa4kKZ/&#10;hAyfzroLPRxGFSGAKvd2H9a3orKGLBC7mHc8/pVgDiuiNOMeh5dbF1avxMoRaXGrAyMXx2xgVeVF&#10;XG1QAPQU6o5ZY4YmkkdUReSzHAFXsrnNa7sSUxs5zkDtyRiucvvGNnDuW1R53B4PRT+Peubu9X1T&#10;UQRNcFYifuL8ox+HWsalSNrHdSy+tU1loj0RWjkUsoXcoORnOabGq4POCDkZPTjp9K4zw9JOl+ER&#10;z5ZU+Z7j/wDXXV+Z2zwevvXPzo5cVQ9hU5L3LzBI05boeuc5pRtx8p+XHG0f19aqG4UrsKAr+tL5&#10;yDAVTjvnmqU0c90WCp2lWB4PHPeo2wNgVO/DHpikN3Hg7Q3J4HPFRiWMNgk4wccdaHJMB0hZWY8h&#10;SeMCgEjB8wL2GaZ5yiThsqcjDdqfvjdTuIBxgHGcUroBjCQsoB4PSkYSf3jwcHPWpVkRhhiCQPvH&#10;jvSmWJ23c5Ix6YpWXcCBIpGz1HpzTiksfdtvY09XBXBbLBuB7VI0jEYBU55+anyqwEK+eQBk+uDx&#10;S/v2XkHB74qbzhuOOC3AJOMGpA27uMZwQaaXmFisrTB923ORtAxxQu7djjkZCjirIQNtePaBn0AI&#10;NKxVSDuGcA520+XzCxWCybmCZPqKtRhh/tZ6E0Fl8wNwOcZBqNZBEF/ebhk59aaikMl4QsFUkY7m&#10;gHPIzjO05/rSbgw2gZVuMFqQvgYYg45AHeqvYZJuYsNvQD5cU9mCDcOpIHFUw64Vi3BHTuKZvlVh&#10;lztyDjFHPZC5i1JMfLztzzjLcYqMyOFxHyBxkVXD4QgnPJORk0LcAbiwJJGcZ4qOfzC5djlIYkg9&#10;PXrUok3Icnrxj0rPWUOQS2BnPQVILhGwCSCT2PFWphctiTBChcrjt2pB8wxjJH5/SoRcwrjDd+cD&#10;rTxcRKrEEhj19qpSXcdyb7kYYAMR0A4oGD1J57CoxMCApfdu4zikMyRswYH5emKd0FyyrbfTGPWl&#10;8wH6+gqg92AMNx7jnFMF8vRwT9O9L2qQXNTdTJkEsTxt0YYNVBeJkAtnjmnJcxsBljuHPPGafOmN&#10;M4uaymsb6W2AJ2fxtyGU89KyL20G8vC27j5getd5rNobq1aa3QNcKOGzgsvoK4uQoDhQ3mkFWZhj&#10;aSc5NclSOpjONihbYO6CTgN6noarspVipGMGr0ip5oWddsu0NuUZHOMUXVs0hDoATjkdzWLiYlSO&#10;V4pFdGIK+lTy3VzHviM7tHIMlWOQQfrVVlZDhgRUsjeZDG3cZU1N2tBplJrVjkxc4GcVB9eo61q2&#10;v35P+uZ/pVKWIONw+9jmkBLbv5sCg9VIFWYUFnbiFOZH5Yj1NU7biEk/3hWjDtGZn6/w0rlRJI4l&#10;hQsx+Ynk0m8TNtzgex5NRKJr+7WCCN3YnACiuy0vwjHEu6+bcwPyqpx+Zq6dKU3ZFpNmHY2Vxe3s&#10;aQqwKLtfjj8a9BtbdLa2SJAAAO3c0tvbQ20eyGMIPbvU1ejSoqBrGNhaKKK2KCiiigAooooASiik&#10;LBRknAFAC9qKgkuUj9Txniqs95lAUfAPeolOKFdF8so6kCmG4jU4LdaxmuixyVDMO5qJpGY5J6DA&#10;7Vk64nINY23E8bp1ClTj61LZzmK1WJycDsP8ag570mDmsXUdyOZlPxVOZtNVV+4JV4z7GuN035tX&#10;jB/vn+tdlqUIubGWIMu7GV57iuKWT7LfxzbeFbJBqVJt3Z7+XT58NKC31O2tLU3Mm3JVQMk1qiwt&#10;1XHl5Prms/RLpJ13x/ckXIyMGtnNd6Z4zTi7MpPpkLH5SyfrWddaBHIMGKKQew2mt+kxQ0nuOM5R&#10;1izhLjwxt+ZTLEOwZc/rWXcaNeWxJVfMX1jOf0r0/aMYIGPTFVpLCCTJ27Se4rOVGL2O2GY147u5&#10;5ezTQtiRWBHZxTkuijZyQO4rv7nRfNG07JFP98Vh3Xhy3Ax5TxN6hiRWE8Mmu53U8zpy+NWZlQ6g&#10;jYDkA9iDWva6lLCco+9DyVY5rIl8P3KEmJ43Xtk4NUnW6szh1aP/AHu9cNTByg7w0Ovno1la6Z3d&#10;tqkE3D4ibuD0q78rLkYOe2civPo9TxxIPyFbFpqroFEM2VznaazVadPSojjrZct4M6CewhuV+dQG&#10;HfFVE0e3B+Yd/U0+LWoioEyMp9QMirS3MBTeZV2+ua1UqUtVY4eXEUtHdBFbwwjCIB745qXoMBQP&#10;pWfLq0C58tWY9jjis+bVbhuPMEantUOvTjoi4YStU1f4m68scX35VH1NU59WhiOIx5h/IVzcl9Hu&#10;JyXb25qBruRvuAKPc1HPVn8MbHdTy+mtZO5uT6rPIOCIweuKz5bpBy0pP45rOLSP99yaQLgcU/qs&#10;p61JHZClCHwqxZe/PSNM+54qB553HL7R6KKjeRYz8zflUL3B/hHFbww9OHQ1SZPwBlvzJqN51Una&#10;M/So4YZ7uTbEhc+3ata18PsXzcvx/dQ5zXRGm3sjGriKNL4mY5eSZsKCSey1etdEuJzulzCnqw5P&#10;4V1tloaxLmKFYge7DJNasOnwoBuG9hzk1vGh3PLrZo3pSVjm9P0COLlYmlc/xuOK3YtJVQu9+B1V&#10;eBWkBgYFFbRilsjzJ1J1HeTuMjiSIYRFGPapKTP6Vkah4k0/T28tpDLJ/diw2PqegptpbhCnOo7Q&#10;VzXqpd6lZ2Kk3FxEhA3bS3zH6DrXHXnivUbx2FpttovUAFvzNYpiZ2Mk0hYk5JJrGVdbI9Kjlknr&#10;Udjpbzxo7MyWFsNvaSTk/lXPzy3d85e6uZHLHu39OlZ82r2ds/lpukf0jGR+dU3u9TvZdkC+Wrcb&#10;UG5v0rL35mk8XgsGrR1f3mpJNa2inzpY1PuefyrNm1yRyVtLcsMYDvV+z8Ealcp50kQQnnM7kE/h&#10;XQ2PgaFQrXtyz4/gi+UfnVxpJbnl4jN8TV0pLlRxdrqGq20xmTUJI3bqq4IP4dK67Sdf1q4kRZLF&#10;poiwVpBGwwPXI4rorXw9pVo2+GyTce7kuf1NaR4TAAAA6AVbhG2iPNUasnzTlqQ0Un+elLXFsbhR&#10;RRQMKKKKAFyKXIptFADsikz7mkooAXNJub+8cUUUAODsO5/Ok3NnqfzpKKLsBdx9TRk+ppKKAFyf&#10;U/nRuYjk0lFAC5PrRk+tJRQAuT68UlFFABQKKKAFNJk+p96KKAFBK9DUv2h8Y4PbmoaKd2A4sTkH&#10;1zTaKKACgHFFFIB29hgBuPftWffWXnO1xFGvnEcrgfNV6ijUTVzkZZ5yWheNYZFPJI5FUJHljYEy&#10;sfTmu1urGC8XEyZI6MDg1h3OivbI0qJ5+ORjqPwqLMyasZ8Ms0g/eKu0D7zDFJJLakGMqcE5JHrV&#10;eWSadtjA8fwgYx+FSfZ0hw07deijqaV2SyaC3Rf3kbkqRjkVT8llkVCpG7gUstwzjaPlQfdUVbVi&#10;EjFwfmb7nHIovcCjJGsfmqn3d/FRyT7I9oIyASBnk0+8zbKwbnHPHeqenRNPObiU/KoOBUKN2W3Z&#10;Hb/D+2f7ReXMmM7VQAdOpP8An6V3tc14PtxDp8rDGHfjFdLXq0VaCN6atEKWkpa1LCiiigAooooA&#10;KKKQ0ABOOtU7mXCZPapLhypUBuSemKybpuoYnfn17VjVnZEtjJJ3kbqcdqi6jmoprmK3G6VwPTnk&#10;/hVRtXgAyAzcfSuNyvuZ3NCmyNsjL4LYBOAOaxJvEBT7sK9e7U+HxHAxxLGV91OanmQXK8+vTuxj&#10;ii8rBI+Y81T+03Ltl5NxPq1dDNYWOooJigbcMh1JGfxrEvtLNgm/7QHTqFb734VnK+5Jm317Lb2/&#10;nsBgEDr71k22qJeSNDPsRycoR0apNXnaWyaMQyLkgjcuK5f/APXXRRipR8x0cbUwlbnjquqO4sr6&#10;50yfchLJ6E8fX612Gm+KrG7ULcOLebuHPy/nXk9prNxb4SX99CBgf3h/jWpBqOn3bbVJjfsHyDWi&#10;lOB7sa2Cxut7SPXobmC4TdBLHIp6FG3fyqUV5VF58DCS2naNvVWxWpB4n1i3dTI6zRjqGUc/iOa1&#10;VdPcU8rnvTdz0KiuWt/G1oy/6Rbyxv3KjI/pWzaaxYX4H2e6Qt/dY4P5HmtIzi9mcNTDVafxRNCk&#10;IBGCAR70A5pasx2K8tpDKMsgB9V4qnJpKsOH+gYZrUowPSgE7ao5S88Pxy5L25Vs/fiFY7+HpEBM&#10;Fx8w7MMV6H06VDJbxTHDopPr0rOVOMt0dNPGVqe0jzvGo2pKSQPIo/iAz+tRtqhH/LEhu4JrvZdL&#10;UnMRK+x5rMu9GVl3TQI47svWuSWX0m7pHdTzXX34/ccg2oPJ1+Ue1AlQjPmfma159At3yYWaI+nU&#10;VnyaDeDJTy3A7BsH9alYb2eyO6njcPPrYhBGOMUuQvJxVaS2uLc4lhdPqCKIbS4uSFjjZueT2FOz&#10;Olygo819CR7hR0BNQvK8h2jjPYd617bw9Izfv5AB6JzXQ2egLDho4VjPqxya0jRkzhrZjRpq0dWc&#10;lbaTd3DcoY1/vSDFbVn4cjEm4h52HQEYWupj02FR+83O35CriqqgBRgDsK6I0oxPMrZhWqaJ2RlW&#10;+kBUG4hP9lBWlFbxRKAigY745qTFFaWOFtt6i4pOlUr/AFWy0yPdczAHso5Y/hXM3/jGWb93p0RU&#10;Ef62Rcn8B0qJVIo6KOFq1fhR181xFbrvnlSJf7ztgVz2oeMbW3fy7RPtDd2zhf8A69cncSXmoS+Z&#10;dzvIx5x/9atKy8PXUyB/LSJT3kPJ/CsnVk/hR6EcFRormryK19q2o6nITJI0ceciNDgCs4tb25/e&#10;yLuPIBPJ/DrXYQeGbdG3XEskvGNinav6c1fs9F06wOba0jRuu8/M35nmo9lJ7k1Mzp01y0InBRpq&#10;13II7HSZyp6SzLsX9cVoReBby7IfUtS2/wDTOJeB/Ku6Ygday77xFpdhxLdB3/uRfMf8B+NaKmon&#10;k4jF1Kv8Sen3FXT/AAdpNgFLQGeReMydPyFbiQRRf6uFFx02rXJXXjuInZYWjyN6yDAH4D/GpYk1&#10;vVbKSQavEgYHakSAAH0LYzTdSCONShtFXOkuLu2tT/pNzFFn/npIF/nWLfeMdLtCUhZrhwP4Bhfz&#10;NcNe6deRTMt7IfNVtr8k/rTEtIkjVwvKtjk5rCeJS2QOU35G/ceOr64Ty7KzRGP8XLfzwKoW19qH&#10;22K7vZXkZDkI0pUfpTIJHyUJ5xx8tNVo3YCRMEnls1hLETkLle7dzpF8XIr7Xts+pR/8a1rPWrK8&#10;XKS7D3WTg1wxCLIVTarD+8tS+RN5e53+XPRO9ZqTLTex6KCCAQcg96K4/RdRnguYrZFkeJjja3b3&#10;rsTVxbZcWJRRRVFBRRRQAUUUUAFFFFABRRRQAUUUUAFFFFABRRRQAUUUUAFFFFABRRRQAUUUUAFF&#10;FFABRRRQAUUybeIXMf8ArMHbxWNDqN05wZVyPUAAnvRcRuUYrJTWRzuj3AHGUP8AjVgatbHgCTP+&#10;7SuhXRZe3ikzvjU574GfzrIn8NwyOWjuHXPZuavrqluxIG8Y9Vq1HLHIMo4b6dqNAsjmjoM9szSH&#10;bMi9AnX8qyZ3d5j5gKsOgPGK778az9R0uG+QttAnA+V84z9aTj2JcEcNqcha1Bbr0q5pdufsbPxt&#10;AAPrVTWYXtx5Ei4ZXwavWh226opO1h8w6c1MSJbnofhUKuiwj+IljjvwSK3a5rRpTb2ECMxHGexP&#10;JroUkBUck+9ejRkuWx0wehJS0lFbFi0UUUAFFFFABRRRQBXnznI9OtYkxJb6d85rclPPrj9Kx7mM&#10;K2VOQRk1y112M5GHd6SZ5nminZXY52sMj/61ZcljfxuVa23ZPWMg5rqcUnFcjjck5KSwv5GIW1b2&#10;LYFSQeH7yX/XskS+3Jrqf89aKORBYz2ddF0xFJ37flXPGTzXMyzzXMhdyTnu39K6+6tIL2IRzpuU&#10;HIwcYNZknhyFmJW5mUenBqZJvRBY50iNfvHd9agm0+PUR5cdvufHBReRXUf2Lplqpa6dmX1kfAqS&#10;HV9HtR5UEgUH+7Gf54pRi09yHFPc5G58BXsdmstvMsk3VoTx+R71y11Z3Nm+y6tpIWPRZEK5/OvY&#10;I9Y0+Vtq3SA+jZH86lubSz1GAxTxpPEw+v5EV1Rqu2plKgnrHQ8YjmmiYNDK6kehOK1IdbuApDrG&#10;5+pU/wCFdRq3gKKXMmlyeU2eYZCSv4HrXGalpV5pM/lXkJQn7rdVb6GtFySHHFYnD/DJmtDq9vLx&#10;PE8RPcrlfzFWUa2mb9zcIWH9xgTXLLKyfdPHoakEsbYMkYBHdcih0l0PQo5/WhpUjc7GG71G0ffB&#10;dSKfTPX862IPGV7EgFxaJIR1YZX/ABrg47m5VQLe7YL6Nhv581bh1a5TieJHHqnH6UuWcdjujmmA&#10;r/xFZnpFl4v06fCz7rdj13DI/MVsw31pcHEN1DIfRZATXka6tYSSbZVeI/7a4H51cREf95BL06FW&#10;ziq9tJbo3+qYWtrRmesZorzaHWNYtE2Q3j7B2YBv5itW18aTxnbe2qt/tRkj9K0jWiznnltaOsdT&#10;tKQ8isKDxfpczhWaWHPeROP0rYhuoLhd0MqSD1Vga0Uos450akPijYJLaKUYdB9QMGqbaUP4JSPq&#10;K0c0tMzMg6VKeC0ZHuKlj0mNcbmyB/CAAK0qKVguyNIo41wqAY9qfQar3V/bWURkuZljUDPzHk/Q&#10;UNpbjjFydkizTWdUQuzKqgZJJ4Fcpe+M49nl2FuzOejSjAH4Zrn7u+1LUMC7uWZQPujgfkKzlWit&#10;jvpZdVnrLRHY6j4o0+zXEbi5k/uxnI/E9K5q/wDEmo6ivlRAW0RGGCHJP41Ug01mUELgermtO00u&#10;JnVW+Y9SxOABWV5yZ0P6nhN/eZkwabdXb7lSSZj1bBwfxNb9t4YG0G4mKnusY/rVm58QaRpaCET7&#10;ynHlxDcf8KjGs6hfD/iX6YUXtLdnYPwA5NPkitWzhr5vOWlPT0NWCxtrVQsUSDHc8k/jSz39pa4F&#10;xcwxE9A7gViJYa1dAi+1URxn+C2QL+GcZxViHw9pcTiQ23mSD+KRy2fwPH6U3UhHY82VWpN3/Mbc&#10;eJoOVsLa5vWHeKM7fzqjqOr+II9MkuFs4bUDAAzvkOf0H410SIsahUUKo6ADFNlhSaF4pV3IwwRW&#10;c68nsTyt7s83dtQusyXd5IWftuP/AOqkhsLdcO/zP2LGt3UtLksbnevMDthT1x7Gqk6rlVXBA9q5&#10;ZTm92QoJPYqBFTI8r9atWt3LZzrJDHgg5IycNTtsa/IVPA5oNsixgsx9cg9KjUs6dY7TXNOV54VD&#10;EfMAeUP1rC1Hw/Hp9lJKLksuRhWTkmrnh1TFdSgSMUePdg+oIx/OtjVLNr6weJBmQYZM+oq90VY4&#10;MRoi7mPPp3pxBYZYKi/TmpZYpEk3PH0OCD1BpknDDKZz0NZagRlRIcqDkfx1atorV5Fimml2k5LI&#10;o4phQGMfIxT0FSQKoDbVw2OMGgDsdPtrOGBVs9rKOC2cn8TVyuLt7p7Q+ZCzK3Q45zXYQyCaCOTG&#10;N6g4NbRlcpElFFFUMKKP1ooAKKKKACiijtnP5UAFFFFABRRRQAUUUUAFFFFABRRRQAUUUUAFFFFA&#10;BRRRQAUUUUAFFFFAg71zfiKxaJDewISqj51HQe9bNxqVrbHa8m5s/dQZIrNudbWWNo0twysMHeeo&#10;qZbCbRyH9okkEDaR0IFWodaAcmRVbjjd61IbC16+Qo/4Ef8AGj7Faj/lkv5ms7mRYGroVkZtg3Z7&#10;06K+ZkypAckBduaqmytW48ofgx/xpv2BUO6GR0btzmjmY7nW2eoFgElOcDlyefxrTBBxg5B7iuIt&#10;ElEiq5B5B3KcEn3ro7e8NsoE7fK3T2rRS0LTuYfiFBPdsgTkyD5voKltbdSIwSTgY4HFO1K5UXRC&#10;IGLNkN6VNZhmVE9xk0RJauzoI12xKvoBWlZysCF3GqAHGKtWjYY7mAGOtawdmao2VJPtT6rq5xuw&#10;eelSIwYnHJHWu6LuaktFJS1QBRRRQAUUUhoAjkUNwe9UZkwwTA5GMgdK0WGRVUghtvRsZGKymrkt&#10;GTLEyZ9jjHcVFitRwXcoSgUngkdf0qvNZuqAqcnvXNKn1RDRTooII4I5orMCne6lb2CnzGLP2ROT&#10;WJN4huZ1McMPklhw55I/pTPENnLFeC5XPlSHaWB6NWQd6OSzH6Z61jKTJGObjzd7b3OeSSTmmNEe&#10;qg4PalzI8hySo+vSmswJwudorMBwQuAGBBHfHWlRp4WwpkVe+04oGY03HknoKYGVAZHb5V6jPWmg&#10;6FmPUL9oFElzMyg5AJqC6C3u3ztxYdGyabbSyMmxc7gSNpFWsL0kALf7NO7M2c9PpW05Qn2rPkgl&#10;jyShwO46V17sI2KogGO55qvc20cyKWG1iOorWFeUTKVJPU5QE+v5VOlywGGG6tCbSicsvPoR1/Ks&#10;+a1lhYg849OtdcK8ZddTnlTZOs0Ug5IB9GFKYUYEj5Ce6HH8qoY7dKkSZ4+Acj3rXRma5ou8XY0I&#10;Z7u3x5dwzD0cZFWP7ZmQ/vbTcvco2az0ukJ+YEH9KnDBhkHNL2cWdlLM8XQ0UvvNGPUrCfhn8tu4&#10;k+WrURUjdb3HB/unP8qhs/DGp6ioZbUJGRkNN8oP9atjwObV0a4naPnOIGP8zWcqXY9rD53VlpUg&#10;WbbV9VscCK5dlH8LfMP1rWj8a3SACazjb1KsRVddOt0jCAOcfxMxJqGTTWx8jZHo1Fqi2O9YjBVv&#10;jVmb9t4z0+XAmSWE45JXcP0p954v06Bf3Be4cjgKpA/HNcnLprrkmMYHUqazZr+ztX2h98h4Cxjc&#10;aXtJ2sN4bBfFzaep0N74o1G+Xy4FW2Xuy8n8zWSIJJ2G95JX9Mk00DUGs5LqPTnjgRdxkuTsH5Dk&#10;1mLcavNGy/aRCjH7sahT+fWs5TX2mZzzHD0NKEbm6sMMABnnigzwAzYP60kmradaDEIMzD+IDj8z&#10;WJHpypiWUszsec5J/M1ZFtHbMHVcqe5Oan28Y7I8vEY7EVnq7InbxJcThkt4UUjq33sVRmN/O264&#10;ncA8fez/APWp0SL9pvFQfKelS20reYqZ+U9j9KiVeb2OFq/xMrJa4Hyxs3v1rpNB1ae1lFtOjNC7&#10;D5mJyn59qyTIZTtSQo/909PzpPIm3DfKME8/NWXM76jjZbHowO5Qc5HYg0tc74fvmQfYpZFZR/qj&#10;nke1dFWq1NUFFFFMY1kVhhlBHoay5tDhZ2eJymf4SMitaiixLRzN1pN4hJWISrnPyHn8qrtYXfmf&#10;Layj2xwa66ipcRWM3S9N+x5mkyJHGCuelaXaiimlYpIq3dhBeL867W/vjrWYfDiheJ84ORlen5Vu&#10;0UcqAwV8Otlt1wNrdQFNPXw+ocMJ8Y44WtuijlQGdDo1vHJvcmTHYgAVojgY9KKKdkhhWLq816su&#10;yNHEBGSyDP5+lbVHak7vYDhBPIrZeT5j/ebFdFoV5NKHgmZpNo3K59PStOS0tpjmSCNz7qDT4oY4&#10;V2xRqg9FGKlRaZI+kz1pajuImmtpI0bYzKVDelWNmfea5a2z+WjLJIOuDgD8aypNfupnIjcRjtsT&#10;P86afDV4rErJCc+pP+FTRaBeRsSfJwewY4/lUPmELb65dqcShXHqRgn8q07PVorlvLkHlSZwAT1r&#10;OXRLscGSL14b/wCtU9voOy4Wa4n37TkIg4zQuYDboooqygooooAKKKKACiiigAooooAKKKKACiis&#10;m+1+2tGMaENIOBk8ZobsJuxrd6ikuIITiSZFPoTXK3Ot3km4B/lP93istrmYncTgn86jnI5zrbjX&#10;YYyREu/HcnArFvdYknbJk4/up0rILEnkk/jSVLkS5Fhrtz0AH61AXdjy5NNpvmLu25yakkfk46n8&#10;6TJAzuNOLR5VQrcnnPP1pfL8x1Uphs8HJzQlcaQmGC7uTgdRmmLcNuAXeCenHFbaaXqV9FiSBVK/&#10;ckZsDH071JbeFbgHM10q57KC1VylcpTieWM7Wj3Edx1q6t02zbggEYIZa0IPD6RsS91K+T/dAxVz&#10;+ybY437nwOhNXyjSZjJaeaFYnhenOa04IlV046kciraadbJ91Dgdtx/xqYWsasGAIxyKaTKSHirE&#10;YG7Z8vJAGai2ipISRIpUZx7VcFqUjTh4XazcrwW9amjX5icg+mKjtY8JkjB7jNWQMCu2C0NUOooo&#10;rQAooooAKKKKAEqvcDkFRkjgfjVioJEZiTsBHbJqZbAyrkDJZSce3Un0pysjEYJz7ikZV83O0lB7&#10;96jZQhwrANnpjtWOqJCS2WXlSM496pSRPEfmXFXBKpAXgEnj3ps0wBGBkn+LGcVnJJ6isjPZVdSp&#10;VWU9QRkVj3Xh2GaYyRyvFkcrgEVusFB559COhpTE3y9OenNYONyDkJ/Dd3wsU8TgDjPBqufD93bo&#10;ZpnhRB/efA/lXXXc6WMBlnO1RwO+T6Vxt/fy6hLukfCA/KgHAFZyUYiKDIrO25zjPVe9O8lVHyci&#10;lKe4NBRh7fjWQEDwktuVij+o700S3ELKzw7gDnIq2CG68kd6YSSecGgViq1wd3zROM+1SvdxPtwS&#10;AoxytTNngnuKFAMZBFO4uUr+bGcYdfzqeS3F/OYoY/OYjovJpoQf3R+VbugaZK1yt2wKxp93n7x/&#10;wprVhymdD4Eafm5nMIP8KgMfxqhq3ga9tIzLZObtAMlMYf8AAd69IorpjJxJdGL6HiE0E1tKYriJ&#10;4pB1V12n8qID++XBOM/hXsd/pVjqaBL23WUDoScEfiK5K+8BMlysmnTpszykx+79DXRGrF7nPPDy&#10;6Hew/wCpj/3B/Kql7f6dHG0dzeQR5HQuM/gKyo9K1S6jVNR1Z9o/5Z2+F/Mgc1Zg8P6VbyCRLNS4&#10;7uzN/M0OrFbanSnPojFl1Iu5Gn2lxdr2dYyAf0qwmnazep87xWAPUj53/wAK6QKFG1QFA6AClrOV&#10;aT2Hyye7OZg8GWvnGW/vLq9Y/wAMjbV/IHJ/Ot2HT7O2RVgtYY9vTagGKs0Vk22VYx/EhB01UJIV&#10;pBkZ64B4rmI13HC8KOMgcmux1Wx+32gjH3lbcua5j5knIEe3YfmBFY1FqFhqwLIzRsQAPzqI24Rx&#10;EoZwxwBV6Kylu8NChJPXBwK3LLSUiZZrkCSZTlSD92koBYxh4XmhQSxSB3cHfGwA/WscabdwzBpL&#10;aZAp6lDg16Jng+9JWnIgcTzeeNUuXDbh3AIxVpGxGsoKvgfMvvXdNDE5y0at9VBpBbwjgQx4/wB0&#10;UuRE8pxsIaeTMSOrn+EDiu2GSoJ645pFRVHyqB9BTqaVikrBRRRVFBRRRQAUUUUAFFFFABRRRQAU&#10;UUUAFFFFABRRRQAUUUUAFFFFABRRRQAUUUUAFFFFABRRRQAUUUUAFFFFABRRRRcAooooAKxtU8N2&#10;mpSebuaGXuyd/wAK2aKWjE1c4+XwjdxH/R7xXUdA4xVeTRdRikQtbtJt/iQZBHpgGu4opcqJ5TiJ&#10;tKmmJcWsyZP3BC3H41VGh3jOo8u5+Y45jbgflXoNHejlQcpwEOg37+YotpQ2SBuGAR681qW3haYx&#10;IszRpg545NdXRSUUCgkYkHhu3jk3ySySe33RWrHawQqBFCi46YUfzqalxVpFJWEooopjFxTwF60I&#10;jOQFGakWzmfBA4Iz1pqLYWGkoQDjB700/N90+9W4tPZh8xH51cSyhTHy8itFSkx8rMyK1kkxhThu&#10;+K0razWIHIzmrKhQPlHSndq3hSjEpRFGAMClpop1bFBRRSUALRSUUALRRRQAU0gGnUUAV5ITnKgZ&#10;PrUEsTeXjo3X2q9SMoI5FQ43BmLIoyMHPPBHQVE0cgQnkjvWw1qpXA49sCmG3YEtncDxgisZUmTy&#10;mNtOOO1PeaCOB2kBVByWJ6VelsyUyq4OK5bxNKYtlsjFQy7yPXtj9KxnFw1ZD0MPVr6fULgu4KRA&#10;/ImenvWfsb2q0VBO1xk44ANRKnzc5A7Z6VxO7d2Te5Fwp45oyTHn3qUW4aPKkFu/NCwkRtn1+7RY&#10;CJPvdOtNwcn1FWY49xHenxwyu2IomZ88ADNFmIr7SyL7cGnpHllxyGGOBW1Z+HbuRf3wji5yQ7En&#10;9K27PRLKxK7QZJAcl2P8hVxpt7lWMXTNEB23Fyny9VjbqfrXQgAAAYwOwq0UjCDIPXBPem7E3HII&#10;UelbqFgsQUVMUj3cZHGTmjyUO35/vDn2p8rGQ0VYNv8ANhWUnPPtTXg2E4ZSBg9aOVgQ/hRUxiGS&#10;Nw4poj4zntnpSswI6Kk8rOD0HrThAdwHrRZgQ0VY+z99w46juKY0W04z9KfKwIqaY0PVVOeuQKmK&#10;AZyfpS+WD0OfalytgQBFX7oA+lOqbyxhenqRmn7It/IIUjj61XIBWoqdkTaV28g9c0BQMHjg+tLl&#10;CxDjikqx5W7aQCARUgtcbSwU54GDTUGwsU6Ksy2jRDqDj0qFULtgUnFp2AZRVj7Kwzlh0zj8aQQZ&#10;3bWB2nnmjlYEFFTCHLBR1zjk0CEHnPpwO9LlYENFWBDGzbQepwCeKQKuCQBkehp8rAhxRg1L8p4w&#10;eB1zTQVJ6HA7DvRYCPBpQpIyPyp3XoCOMmlD4IIzn2pWAaFz0pMH1pc4HWlHIyB05oAbtJ6flTvL&#10;wcc575FAPzZI6elSHGd3PuKaQDPKP94c+lNKgZBPIqzGVC4IPPoO1OwnmEMh54NVyhYqFOmDkEZp&#10;MVYKxDOVIIx8p71EyBGx68/QVPKAzFGKcRz7UnXilYAK4OM0u0etO2HOMDmnqhAbIyw6U0gsRbM/&#10;dNAjztAPJqXyjnnI9D6mnlCoG5lXAyBjrTsFisVIODxijYakK7x94ZHU+ppTtx944HXAoaAiK4PU&#10;H6UmKcVGeoFHy/3jU2AaBzg05UJP86Dj15p4IOVAIYmmgGMgB7/lSbfr0qQhcNyM470vy4bA5HTN&#10;OyAi2+tG0etO3duvrSZHftU2QCiPLYz+NOWAnPXihCDnI47093Bw+Cc9SRVpIBhhwep6ZpvksenP&#10;tU6Sdj34pwBRwQPmHXBo5UwKpjIYik2eh6Vc8ku20fNyME+lH2JyRjHI5560ezYWKWKUoR/jWgti&#10;QOxIAxzS/YWz68nr0p+yYWM3aRS7ecVrLYqQN47cgGnixiByV/U1SosaiY6xknABJ9hU0dpI/O0j&#10;HqK2FgjQYUdOlPUYGDVxo9ylEzF07nBJ6+lWIbFIwdwDE+1XaK1VOKDlIxEi9FA/CgLgY4H0p56U&#10;0KccgfhVcqHYNoHXmlH3c0YI6HApCGxx6807DDoePpTfmZueF7U5QRwefen0WAO1LRRTAKQc0dqA&#10;MUALRRRQAUUUUAFFFFABRRRQAlFLRQA3HFZ2raPBqtqYpBtbqrgcitOilKKkrMGrnn114Q1OJv8A&#10;RxHOgPGGCkfn/jUcfhjV/utZ4U9T5icfrXolFc7wsL3J5Eeep4Rv1ALsiHvjk/pxVkeFVX78rsCe&#10;dq13NN2jGMCl9ViLkRylvo1pakFYPm6BmGauiIhdyqcdOAK22gRuoqP7HH5m79KPq/YXKZA3AkA4&#10;J60DcWzySB2rYe0jcLuAJHf1qJbBFBAHX3pOjIOUzCxzyOcYxTMn3rUNkCeQMeo7Uz7DhgVXIJ6k&#10;0vZSDlM9ZWA4x9TzTs4UjGc9KvHTs5I4+lKtkQ2Smfq1Hs5BylHBxjcQOmc0FXIO0Hjj6VfFmxwO&#10;Bhs5py28q5Hylf60ezYcpnq+Y1zkf7W2msWznnGT0NaS2SnlgAD2x3py2CDOcnPbNP2cg5TORGZS&#10;M8enFGw7zngYznPStMWkXQ/lSmyjODzkd8mq9kx2KAR85CnHp2pywg4cjHGTxzV5rfAOGOD1HrUf&#10;2ZgAvUe56U/ZtBZjEt49pwcg+o7U4RIrZK/TjrUiRMjZHOCO1ShOAMnirUSrFcwFty5wvbpTDbfu&#10;wEwpPXIzV7HFGB6U+RBYoLbnO08D6daf5GCQqgDHf1q7gelJihU0FiosTKOFAI9KkCMBlVUegJzU&#10;+KTaMAelUopDsQSQNLw+MdeKjSz2jknO7NXaKXIr3FYqtbg87Qc/4017YEnCjkg4q5jiinyILFX7&#10;P1yoK5z6YqM2pLfL93BH41fpMUnBBYyJLYK3yFiAeBTVtnLcDI/KtgIo7CjaM5wKz9imLlRiG2bc&#10;yBTwetH2STcRgnHPpmtzAowKPYoOVGItvKpDbTjFAtJCCdhrb2imsyqOaPYIOVGQLJsElSB6U9rB&#10;1I2gkEc47VdM58xlA4HAPvSNJJ1GMcZ4pKnAVkVRZkKQFHrkiomtXUkbGJz1Aq/vd1ySVBPGBTSj&#10;RjBbI/Wk6a6BYpKpQ4I4x69fwqTdEPvYOeRirAtgGLEkn60fZlJ+5zxzTUGFiHbEWZsDA5+Y96eU&#10;Q7dqZzxwKn8hAen1zQEXJC8se57VXIOxVEKRqytwSeT1wPapfKwAqKnTPI61a8sd/wCdO2DjjpT5&#10;B2M/5QWIT2GOaGGYwyowA6jFX/LXrgA0gjXJ4FDp3CxlhQMZBPPHP5Uny7j8zkbeCR3rVMSnqAfw&#10;pBAgAAHTpU+yZNjI8hidoGfelEDBV4bn5WwOla6woowB1708KAMYpewQ+UyPI2jZ5bMc8E+lOW0J&#10;P3CfpWtgCjFUqSDlRmLYkfeXIA7d6lFkOwwDV+kxVeyiOyKDaarDrt57Uf2ahOSzfhV+ij2UewWR&#10;QOlxkYDHPrSnTIsDBNXqKfs4dgsimNOhXOAeRilXT4xjr+NW6KfJHsFkQi2hXpGKkEaZztHNOop8&#10;qHYTYo6KKXHtS0UWATFGKWimAmKWiigBKKKKADFFLRQAlLRRQAUUUUAFFFFABRRRQAUUUUAFFFFA&#10;BRRRQAUUUUAFFFFABRRRQAUUUUAFFFFACYoxS0UAJiilooASilooASgjNLSUAFIelLRQA1TuBzjI&#10;9KdSHPYUtABRRRQAuBSUUUAFFFFABRRRQAUUUUAFFFLQAlFLRQAUUUUAFFFFABRRRQAUUUUAFFFF&#10;ABTWUEU6igCFoucjr70uwjoBUtFKyAZsppiBPJzUtFOwDdooChelOooAbil2j0paKACiiigBMUYp&#10;aKAExS0UUAJil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/9lQ&#10;SwMECgAAAAAAAAAhAApOD9JS5AAAUuQAABQAAABkcnMvbWVkaWEvaW1hZ2UzLnBuZ4lQTkcNChoK&#10;AAAADUlIRFIAAAKZAAAA7ggDAAAARcnsMAAAAAlwSFlzAAALEwAACxMBAJqcGAAAOaRpVFh0WE1M&#10;OmNvbS5hZG9iZS54bXAAAAAAADw/eHBhY2tldCBiZWdpbj0i77u/IiBpZD0iVzVNME1wQ2VoaUh6&#10;cmVTek5UY3prYzlkIj8+Cjx4OnhtcG1ldGEgeG1sbnM6eD0iYWRvYmU6bnM6bWV0YS8iIHg6eG1w&#10;dGs9IkFkb2JlIFhNUCBDb3JlIDUuNi1jMDY3IDc5LjE1Nzc0NywgMjAxNS8wMy8zMC0yMzo0MDo0&#10;MiAgICAgICAgIj4KICAgPHJkZjpSREYgeG1sbnM6cmRmPSJodHRwOi8vd3d3LnczLm9yZy8xOTk5&#10;LzAyLzIyLXJkZi1zeW50YXgtbnMjIj4KICAgICAgPHJkZjpEZXNjcmlwdGlvbiByZGY6YWJvdXQ9&#10;IiIKICAgICAgICAgICAgeG1sbnM6eG1wTU09Imh0dHA6Ly9ucy5hZG9iZS5jb20veGFwLzEuMC9t&#10;bS8iCiAgICAgICAgICAgIHhtbG5zOnN0UmVmPSJodHRwOi8vbnMuYWRvYmUuY29tL3hhcC8xLjAv&#10;c1R5cGUvUmVzb3VyY2VSZWYjIgogICAgICAgICAgICB4bWxuczpzdEV2dD0iaHR0cDovL25zLmFk&#10;b2JlLmNvbS94YXAvMS4wL3NUeXBlL1Jlc291cmNlRXZlbnQjIgogICAgICAgICAgICB4bWxuczp4&#10;bXA9Imh0dHA6Ly9ucy5hZG9iZS5jb20veGFwLzEuMC8iCiAgICAgICAgICAgIHhtbG5zOmRjPSJo&#10;dHRwOi8vcHVybC5vcmcvZGMvZWxlbWVudHMvMS4xLyIKICAgICAgICAgICAgeG1sbnM6cGhvdG9z&#10;aG9wPSJodHRwOi8vbnMuYWRvYmUuY29tL3Bob3Rvc2hvcC8xLjAvIgogICAgICAgICAgICB4bWxu&#10;czp0aWZmPSJodHRwOi8vbnMuYWRvYmUuY29tL3RpZmYvMS4wLyIKICAgICAgICAgICAgeG1sbnM6&#10;ZXhpZj0iaHR0cDovL25zLmFkb2JlLmNvbS9leGlmLzEuMC8iPgogICAgICAgICA8eG1wTU06T3Jp&#10;Z2luYWxEb2N1bWVudElEPnhtcC5kaWQ6NWI0ZGI5NzUtZWM5Ni1mNTQ0LThlMTQtNDlkMDRiYzky&#10;ZTQwPC94bXBNTTpPcmlnaW5hbERvY3VtZW50SUQ+CiAgICAgICAgIDx4bXBNTTpEb2N1bWVudElE&#10;PnhtcC5kaWQ6QkQ0QjU4Mzk4REQyMTFFNUFDRDA4QjU5MUFCMjBBRDE8L3htcE1NOkRvY3VtZW50&#10;SUQ+CiAgICAgICAgIDx4bXBNTTpJbnN0YW5jZUlEPnhtcC5paWQ6MDllYTg3MmEtOTdmMi02NjQy&#10;LTgzYTQtNWMyNjBhYjViM2JiPC94bXBNTTpJbnN0YW5jZUlEPgogICAgICAgICA8eG1wTU06RGVy&#10;aXZlZEZyb20gcmRmOnBhcnNlVHlwZT0iUmVzb3VyY2UiPgogICAgICAgICAgICA8c3RSZWY6aW5z&#10;dGFuY2VJRD54bXAuaWlkOjc5ODg2OTMyOEQxOTExRTVCMUY1ODJGNjkwOEZDOUVBPC9zdFJlZjpp&#10;bnN0YW5jZUlEPgogICAgICAgICAgICA8c3RSZWY6ZG9jdW1lbnRJRD54bXAuZGlkOjc5ODg2OTMz&#10;OEQxOTExRTVCMUY1ODJGNjkwOEZDOUVBPC9zdFJlZjpkb2N1bWVudElEPgogICAgICAgICA8L3ht&#10;cE1NOkRlcml2ZWRGcm9tPgogICAgICAgICA8eG1wTU06SGlzdG9yeT4KICAgICAgICAgICAgPHJk&#10;ZjpTZXE+CiAgICAgICAgICAgICAgIDxyZGY6bGkgcmRmOnBhcnNlVHlwZT0iUmVzb3VyY2UiPgog&#10;ICAgICAgICAgICAgICAgICA8c3RFdnQ6YWN0aW9uPnNhdmVkPC9zdEV2dDphY3Rpb24+CiAgICAg&#10;ICAgICAgICAgICAgIDxzdEV2dDppbnN0YW5jZUlEPnhtcC5paWQ6MDllYTg3MmEtOTdmMi02NjQy&#10;LTgzYTQtNWMyNjBhYjViM2JiPC9zdEV2dDppbnN0YW5jZUlEPgogICAgICAgICAgICAgICAgICA8&#10;c3RFdnQ6d2hlbj4yMDE1LTExLTE5VDEyOjA1OjAzKzA1OjAwPC9zdEV2dDp3aGVuPgogICAgICAg&#10;ICAgICAgICAgICA8c3RFdnQ6c29mdHdhcmVBZ2VudD5BZG9iZSBQaG90b3Nob3AgQ0MgMjAxNSAo&#10;V2luZG93cyk8L3N0RXZ0OnNvZnR3YXJlQWdlbnQ+CiAgICAgICAgICAgICAgICAgIDxzdEV2dDpj&#10;aGFuZ2VkPi88L3N0RXZ0OmNoYW5nZWQ+CiAgICAgICAgICAgICAgIDwvcmRmOmxpPgogICAgICAg&#10;ICAgICA8L3JkZjpTZXE+CiAgICAgICAgIDwveG1wTU06SGlzdG9yeT4KICAgICAgICAgPHhtcDpD&#10;cmVhdG9yVG9vbD5BZG9iZSBQaG90b3Nob3AgQ0MgMjAxNSAoV2luZG93cyk8L3htcDpDcmVhdG9y&#10;VG9vbD4KICAgICAgICAgPHhtcDpDcmVhdGVEYXRlPjIwMTUtMTEtMThUMTM6NTk6NTYrMDU6MDA8&#10;L3htcDpDcmVhdGVEYXRlPgogICAgICAgICA8eG1wOk1vZGlmeURhdGU+MjAxNS0xMS0xOVQxMjow&#10;NTowMyswNTowMDwveG1wOk1vZGlmeURhdGU+CiAgICAgICAgIDx4bXA6TWV0YWRhdGFEYXRlPjIw&#10;MTUtMTEtMTlUMTI6MDU6MDMrMDU6MDA8L3htcDpNZXRhZGF0YURhdGU+CiAgICAgICAgIDxkYzpm&#10;b3JtYXQ+aW1hZ2UvcG5nPC9kYzpmb3JtYXQ+CiAgICAgICAgIDxwaG90b3Nob3A6Q29sb3JNb2Rl&#10;PjI8L3Bob3Rvc2hvcDpDb2xvck1vZGU+CiAgICAgICAgIDx0aWZmOk9yaWVudGF0aW9uPjE8L3Rp&#10;ZmY6T3JpZW50YXRpb24+CiAgICAgICAgIDx0aWZmOlhSZXNvbHV0aW9uPjcyMDAwMC8xMDAwMDwv&#10;dGlmZjpYUmVzb2x1dGlvbj4KICAgICAgICAgPHRpZmY6WVJlc29sdXRpb24+NzIwMDAwLzEwMDAw&#10;PC90aWZmOllSZXNvbHV0aW9uPgogICAgICAgICA8dGlmZjpSZXNvbHV0aW9uVW5pdD4yPC90aWZm&#10;OlJlc29sdXRpb25Vbml0PgogICAgICAgICA8ZXhpZjpDb2xvclNwYWNlPjY1NTM1PC9leGlmOkNv&#10;bG9yU3BhY2U+CiAgICAgICAgIDxleGlmOlBpeGVsWERpbWVuc2lvbj42NjU8L2V4aWY6UGl4ZWxY&#10;RGltZW5zaW9uPgogICAgICAgICA8ZXhpZjpQaXhlbFlEaW1lbnNpb24+MjM4PC9leGlmOlBpeGVs&#10;WURpbWVuc2lvbj4KICAgICAgPC9yZGY6RGVzY3JpcHRpb24+CiAg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Cjw/eHBhY2tldCBlbmQ9InciPz7GgpZhAAAAIGNI&#10;Uk0AAHolAACAgwAA+f8AAIDpAAB1MAAA6mAAADqYAAAXb5JfxUYAAAMAUExURf7//v7+/f3+/Pz9&#10;+////vn89/r8+P3+/fv9+vv9+fT58P7+/vb68/j79vj79e726Pf79Ov05PH37Pr8+enz4fX68u/2&#10;6fX58ebx3eDu1fP57/L47tvrzvL47fD36uXx3Pf69OPw2fD36/z++97t0u315+315tfpyfb68trr&#10;zer04+rz4tjqyvz9+ufy3ufy3+Lv2NbpyOTw29/t0+Lv19/u1Nzs0OHu1uTw2vP47t3s0dzsz+/2&#10;6tnqy9nqzNbox+z05ez15uz15fn79ujy3+jy4Ojz4Pf79eHv1+Xx293t0dfpyN7t09rrzPT58fP4&#10;7/H47NXox/H47e715/H36+v04+nz4uby3tbpx+Pw2uPv2eHv1uPv2N3s0ODu1Njpytjqy9vsz///&#10;/9Xoxv///2VlZWZmZmdnZ2hoaGlpaWpqamtra2xsbG1tbW5ubm9vb3BwcHFxcXJycnNzc3R0dHV1&#10;dXZ2dnd3d3h4eHl5eXp6ent7e3x8fH19fX5+fn9/f4CAgIGBgYKCgoODg4SEhIWFhYaGhoeHh4iI&#10;iImJiYqKiouLi4yMjI2NjY6Ojo+Pj5CQkJGRkZKSkpOTk5SUlJWVlZaWlpeXl5iYmJmZmZqampub&#10;m5ycnJ2dnZ6enp+fn6CgoKGhoaKioqOjo6SkpKWlpaampqenp6ioqKmpqaqqqqurq6ysrK2tra6u&#10;rq+vr7CwsLGxsbKysrOzs7S0tLW1tba2tre3t7i4uLm5ubq6uru7u7y8vL29vb6+vr+/v8DAwMHB&#10;wcLCwsPDw8TExMXFxcbGxsfHx8jIyMnJycrKysvLy8zMzM3Nzc7Ozs/Pz9DQ0NHR0dLS0tPT09TU&#10;1NXV1dbW1tfX19jY2NnZ2dra2tvb29zc3N3d3d7e3t/f3+Dg4OHh4eLi4uPj4+Tk5OXl5ebm5ufn&#10;5+jo6Onp6erq6uvr6+zs7O3t7e7u7u/v7/Dw8PHx8fLy8vPz8/T09PX19fb29vf39/j4+Pn5+fr6&#10;+vv7+/z8/P39/f7+/v///0mUXLwAAABldFJOU///////////////////////////////////////&#10;////////////////////////////////////////////////////////////////////////////&#10;//////////////////8AGWjSgwAApqtJREFUeNrsfdd221i27Q7YSAORJECABHPOOYhZpESKVLai&#10;LUuyBvj/f9DY94GSK3afqi53n3O7OZ9sSx62gMkV51oLbP/bQSllOD6eF8Maj3lZ03iGAX6yUCKi&#10;UvEApdhPFA5ChqaMT+GgZohsCscvLi8FIfwwIqyfSKEoz1CKEapUUhB4CCEOehz2ExbzZOFnGAZi&#10;YohxP+YgexG9EuMkVWGFFEKCHJek6OhAIwtNEg2NXfgxQthfEaNqNO7zaRhhrGiSxPr9kkwkDUDy&#10;KfnpUiIsy7L5OLk6rMaSIsuhipZU70rJBUJEjB7qN9HkJZFlwkHIQUAZyiEky2zKHw8qlP7/8F7A&#10;fzkrAYcg5nlWiUsXmkx4ogQFCAAS+JRGUggChqmwrAAx4jykRdSIFLxkK1hMSgqb0ormIsUh/0oC&#10;dEsB5BDGCKU4hBEEkBOUBRuUCKaUUlghEkEcRIJiBIPSihcIIZIUD4aCmjozRU2RleilxhOWFTiE&#10;gJi8CmKBTf0NABj0fQqzLKsRdiEjxB6MTDOiyLKM/SybzB7FfAeK4F8Yo6hpGjxipUjSF/FFb0yJ&#10;sALGFYwAgJTxIE5xMK9mfX+jlAIAmP/bDAX/vZTErBi98RkE8exCykuEZZX45QJhHlUWl5eaAFPI&#10;87xUJcVzAAJPWLE8ydyELw6vjND8asVCWNEIggAi2cCAoRRwkCJW0niB5xZyCuF4VH+wTJnSLUUC&#10;MQ4EhAXNkFbxBUIVjI2wJBCWNW4jIVFMRqS4JMmsElQ8AGjFzyMKIGR5xBEpFA0GRQVyAECOz/t8&#10;2ZooxRdkZRwYC4xlyZeJRG4C+nIuCqwosgh4Sj4oXsb9CAs84hBKUeB50INIjPjymIOI9y9YzmOA&#10;ByDm6P9FjoL/RlZS6FckgyVJ3QyJBssSKRiS2MVqJUkswkReGRqpYI6DgHo88bMpzoOphbYg8sEn&#10;MR72mRlTXBHEpWRSgRALLElxDKUAAgYRI8SSBS8F/RXhcmkl1nPR8wDl5XzogAiyFAoZxI8AwhAd&#10;jIwUxoImioZ0O7sxKpUKEgipeB6gACHIMAzDIcQhYRWJRm+lFAIU8FrEjJiBpCRJ+U/qLBTnUTw4&#10;q94XA4F5MWooyqcrggFlyULKywJPiMAhhFnIQQAAWuTFC5ZNcSlWlgiEHISIX8gsYuj2/xo7wX8d&#10;KwFmNSN4G42uKvLllSiG8yvCKobmly40hfULclzRJAF5ECGOobDCsqyAsT+eJ35BCmkyES5nRXHF&#10;VjiYUkJKpaKQCuLZFISQ4ziBiNEFyZMFETBefTIDRzdXLCsgrASD4TzRovNMWFaCQZbjyEO7aCiy&#10;FklGjPjVPBuqIA5pF0oqhRAEEAKGYRgAOI6rKKFwxBB4jDzAhk39Jlu80jQprFvt+4xPvFKPPq+t&#10;ai2bEWVNGqlxFgFeIPm4slhoxI84VCF+HnkMqFzkpUVltRD8AruSK5UKgthPBAwB3VKGAYCh/2fs&#10;J/jvoiUJhkXJyMdHy/VSEtgVSfkJKyDAy/F4Xgxqfj8bV1hCIKXA709BAAXC+nmeVYKigFJxiRVS&#10;qcvSnWgQzAta8u7QTKq+PCHSasGSSkUIRmcZmRMIRpACWFFCvmSSVWQBszJraAvNPA74iHGT0bA/&#10;OXxOjAzRVwwU1cjt4cwnC4JmztWQtPDzAFC6IwqXQoIWkuKLFPEjD7K+zEi9MS+loJjMLhM3RSug&#10;W/VELJApzs0gCfpU81L5GyewmpgXfRGZ+BGAiPcLmOOwEpI0SdGCQYn3E1liUwilcAUxlG63lGEg&#10;4gDiOeb/BDvBv40UWwo88P4T0+323+o9KIMW+WAoWy0d10qSsmCj2StDCYYUBBgOIQh46VKUQiLh&#10;4yEfISsFAQDjkgAA5GVMSIXD5LY2S4oKS5RMtZY0gqGo75O6rH850vXDm084peQVATJAkMS8tzM8&#10;FHAI86wsE9EX1jQBIoSEpaWLfmIchEQzMbFLvllJjVj1zfis0CgH1MhFSO9/iWhsBXMQpTDiEE8k&#10;w8hLB75bn6awGBMjCDC7UOJSXMtrhhbSa/1WQi+ql7f6TTQyt4pRn0EWmqbJhOQVgSUyy/IpjHEK&#10;8ZVKhePYq4ClXoif1Mu8UmEA8CilDMNQuqWUQbiCBeQBCBH04P8mQ8G/lI10R0nKUEq3lIHwJ2a+&#10;v71/x8eTev6gLxkKiskbn5lNyjzm2QUhAiE8hgyHU8gjV9HQ5a3ByiFTFW/NEEJIkIwVzxKWIFYR&#10;UIX4Zmo0olVY6di6uwz5btRQSG+uVUMyjNAFQryAEGAAQgLL0N1PiFmWECVvBPVY0XcrpSBMSQ9H&#10;qqgQ0VQza2fYHB0sl3c3gaPEZpJ7dAd2yaevn+yMQVgW834ipFJYDkUioiJLhihKB2JcDF19SnGV&#10;BSF+liVE9N2a2WFh0zqeRUTpMhrVa/roUhaIFif+xULmOa7CysqCrBaExbwgcAAQMzOLSHlfIBkS&#10;ZYgwBoDxEAJ0u6UU4xRGDKUQpTiBYJQC/1vsBP8yWjKAYSilFDAAQLrdbikDwO6d7b4DMNst9XYu&#10;61/36WAYyiD2MmwQlihK/CAZURDkEcKsIPDYXwEApyAUA7GiOgsrijjKzKx1FngV7VP4IC8mr0Iy&#10;yWssiV9+iur6SFSUpJrMJzN6VhJL9WIe8divyAhCBADDAMRxKUC3lKEUsHEpLuVDvjv7OZYtmgpK&#10;5fW6pUc1Nq7GrMTGaQf05fqzZT2s6+OpO+2enlu1xOatJrIsz2pichQkleCtT4wrCsYkn7xb6v2+&#10;VbsKhySiXVwoSn40m2dn3fOBbRVno6Ba1A/VZDgvEzkeZ1NSUGIBFGSBx7x0EVzwrLxgK7yWOTSD&#10;hOSzxdGBVsGEcBDCFIKAUsogBCGk1BMIj1g2hSTWYwD433Dv/zJmAuABBgDgQc5jAEPp9t1hfP8Z&#10;GbrdUoZSBsB/yY9OKYAQQo9SgOW4JrM861cuzSuCII84XpaI4D+IrPgUBKnD5lfLSiyTRDGSs+Kd&#10;j+cFLRoRV0bIZ4qhsBgPXUV8x/V2/zBeUQwxr86ypmFk9BDhEKwQ4gEAIYUQIggAoFvKAQAEQoii&#10;RfST7qAeaDZv/Bd3X6uBYobn/LftwMx6S/c+2y37KT14WU/caaM7np6XrE76XmKJIJnFRGIZETQx&#10;LBrGhSCHbtZPz8PC89PT2XOrGNID2U/q7LjfX6/tXmymB2qlw0BpWRyFDTGYN2Ti9/syVzJEioQQ&#10;RKxxsBIq5OJAMg7mRfWSsEryfhYNBaWQUcEcBAxlgAcYjvMA4rhKniBMWMxJCoYII877t5MT/Kv8&#10;OAUMwwAP+QkEDGUYwKUgQ+nP6rs//QIAADH2APODfnjKCCvNUJNBlsN8heMwL18EFcPQlGAkZBBB&#10;iBtx3yyQVZOmPjMjQY0sVoQYZmSBEC+sjAvNz/OLZDQ7z2YypeU8cFScRyMrQw1ECQRMSoknVfOm&#10;dHTSVQ1JlhVlASkFghSUiODHAgIcTkEIFW0h+KXDztipLzOZ2U0o2x80E52emjTVWvLy9thaJ8rn&#10;JwmnXbOGp7lJ2W1MatVWwTZXhjlfBlqFsRNepFhJ1kKh6Lx4Nw8cZ7OB45usngiYyYu57ruMtZxN&#10;PVYMB0PRpIRT/oXGAkGRgjKPUqGwgiHyazLPIT+74Hk+xd5GwvmVYYisICXNm2hQ0hTJzxIZQ8hh&#10;BCHwIIQcEgiP+RT0gCTGCWERA7kUSzCEkPt3MRT8cE5ut1vKMLvYkgJOYL1dOoAQZChlfqfzQCkD&#10;OSxwEP4AalLKeViW8pqi5TUB8YRglOKDPpGEVTU6vzWMoCGGrszS/XGxlFEDlqUnQwrrx0IwJAlY&#10;UEgwmfEpxiezeNzprktZfakHrGxI0pDfSMoYQYCUYDSzTGycwjdLvQr7RMIylAIlWjwM39xqCoAV&#10;AXHIn7zUBCGuPg1b1Ww0GREP9PqzkytvYkeBh3ZpZAZqD73G9PX81bHT56eTzqk77RZrzablI1r0&#10;OBGzzx/LWYOvEJZIoZvSLHsXyPjUu5Kpzqvzq1D+k+9iNbI2zmBjP4STpk+osCyReQ5iQZAI4kcj&#10;UcZI0EQFQ02RMRJ4bISTIs8LMhFWYjKaDOclKa5ciBLGPBsXMAI7R4OJn68gDwBWIYTlOYg4vygq&#10;giDeqpG//VvI+YOZyTB0u90y34NH6uGKR7fbLeNxkFLKAM+j218aTUopRbiCUwj+gJCTMoJAVrJC&#10;eJ6QCocEgfM8FIyq4WwsUV8H9GLgXlfNeayetpv3mZtMqZodhUWN5MMGEfzxoDi6yZjG6Dhg1V/s&#10;Fyur6vpMvRIvDIEEgzglIJhahXXd6jjPrZe7rGrOrySZpDguqMdipWogGkcsIRWUyteyIUkxktVu&#10;fTbKREVFNtfd8WT40qkn7PKw99Lq2I7ruq772m01YwG10zhvhyJiKHMh8JfLpy/2wHFKSUMifj8x&#10;opmkWrRmvvlxIDoPHGVVX9y4MJRLfZ1opx3HOs6GL66yn6QFhjCFOZlF+CAZEWVZlnx5IhhBmecJ&#10;K+Q/ZUw/wgIvEC0yuhl9Osjnr8ywhDBL4n6epwyACKcwIQLBHuQwRsLOnmrJUFyWD9RiIMj/OwJP&#10;8KNs5YdjpnRLGYZ5t34UcJxHKaXAgwzdbhnwPT//bmApwwDM8xzCu3jzn8zX6Ue2j3jBj3EKehzP&#10;84JfQBAALWtZxfuHdSLx9FR/sjLq/dOg3G3qETGiH6nqTVH16epBXlE0KV88HJlJVZ8lzcNivTlT&#10;9Ttdv8lkDiN5SfEjhHlBiST6/d5Z2k4kI2LY1pORiCbw0qh4dFSvr4vxvCgSYkSLN+FQXBHVJ2s+&#10;X6r5CjlsD9vNWKzXqz+51+Wy4zxv3OvTV7sfq6rhfLw6nNghRZEOIwQr5v1x7eFz73iWzSgsy2oh&#10;34FarNWi88BSP7Ks0ixpGMHLT3pxNi992QzrlnpZ6rcSyTjLEsIDluWwIcZZQlhFDAaNg8sV5lk+&#10;JV2pKosxBwWiBC+jo4OQcaGaYhz54wseVfweAEyKx1hWZMIj3o8RxBwAkEgHPklmiXEQMfMVCPC/&#10;vKIEfgwvP7KbnQ+nv0hDGMAwDEMB3QkJfrKZ2x1jKQAex0FAmV25k0IO/gm1AWW4VAqhFPoIBQD0&#10;PEoB5FCqIhkaISwrZQK1Y/3QPLRivcFLLOnPH9qdzqY9k7TITaBUTbuPDdfNTQrjRrn71So+lG01&#10;TlgjGQgc3qqqfnwbNhOFh1Ew0O5szoed9PC8264u51cEe+yXt8KgmAyFb5O30VIsUXATbbuu+jLH&#10;xex83Z8fHjmFs2aYsNK9PazPzNtMot2zO+luYeo+lrtnT1Y2qx9lLnhyvxl3gkQw9OPZpeQrWYlE&#10;Kx2LWcdBEjfyonnzaaQePRx/fSuUHxuN1/HATr91h85Za/g4nZ53Hg6P2s/jp2WxOL8VZUHKG6IY&#10;ktgK5jXRLK7nn+KE8FxKNi4kmeco5MlBUCY80aRQ9jBEQuqNn8eEpxTIlwdxzP8NkAuJB5ShHoDI&#10;iI5E4mcXPIKYRxCmIGAo/ZkD/L9rMymlFMJ3s/VL5uyqR5RSBsBflW8p40HKMBRACD4oTT2O8/5I&#10;GW1niz1MCOGx4Ofe/86uge1xmEecLK+kYDCkHgVK1tPn0sw0S1YicMmLpedcuZBuNtfLu/VJZ+y+&#10;43HcfYnpeiKXSyQXRDvQS7VaLfDw8nRkTdxGXa0+DYZuLn3Sfnbsdt3K+jmPrAvuwIxEl82lGonG&#10;Wo2G83r6rR1LDBN3AfspkI2dvg4TRjwUXb6kY3PzQG23rZhdT9RPr93Ht019aapFSz/wsxmrV5eR&#10;cHF4r0ryQaB+eu2+2vZgMBPFkBgtFpPGwhdYPpXdaa58fu44OTfX7XSevzWup9Nv6YRV3zj2vT7P&#10;JJOjUEozjPCBqisCS6SI3m8eZyNkwQMoSKIvjwGliJg+hfezrF+LqBEtpOpBRTM0zoMkrEZlgjzW&#10;iGOGUgZ6EK4iPnFFNIUDlMEcwhgCQCEH/nX99h8VZ1KGUubnfPop8/5g5paBHMYIoV98FwMYBjAA&#10;AuajokQhQh6Av2Twb8F4kEMpxEFMZIUQZSUgbvcVgHnO8xCrKbIWF8O3maPPT5Zea/eXc180M59H&#10;8/6gWk1Py+dOwUk/9V6vrwvPb+Vy7nTq5srn9nqdnrrna8nIhxNPTnnzZBfcx0fXbVhBI3lsT93z&#10;/oNdeHt+Gxz5IYonnNdWNJw5mbSOD4tj1z19dF03l3vNFX3Zdmcda3U2g55oRA+tk8QyqWbmm3Ts&#10;7ng+L307bbz2SzfRbGCduI/mjYy+bIWCSb3TKeVlUf9S/tbtrNedbi1qqtnAOrGMkHCs2SqXJ5Py&#10;c8dOT92pc1LfnLque12eON1CbljLFuejSHKupljWz658gZvkZdC4Wn6ulQ5NaeWHFCA2EkcAQCGv&#10;JuN+hRUESTwQZSPiEzVNNCqII5oRSoZYRAytQrc7lRJriKt4XGIp3VIuxbMpwDCQQx6l/6pmyY+y&#10;md8N42+I+RMAxISwrIB+CqDpdmdJEYIf/SIKscBzEHKAvqdMnudBADiWkAqFCBN/hRf8rOzHCKYQ&#10;hDwhxBBDEUlZKZiDkOMJYSsVcnGrRkeqaprqXaDVLun6ce04k4wchEVNDkqhB9e9PneczVOtM3ix&#10;rLpz+ji9dl33cVyY5FzXfc2YJWvquo9vhfOy67quW86yFS15NHXL7X5rPHUc58RgiXT0NM4F5uuc&#10;ezp8K7s/4donRddn9ZaT6H/ujUJqoG03S59mVWszdprzjB44L5edQPRTtt16qiealtV5ajvLeytR&#10;vm6Z4k1s+PrN2XypPnxeRiPBT4dWr1dVi91CuVF4Lpw+t9onucfrid07G0+vr6/L42+56eN5IrZe&#10;mlfR+VwWEPBfZorVo2xETBYD1YBejYoKphT8bYEBgPwqlAxLbFTU4sG8YQhEk7TVakUw5FIVjMXk&#10;5YKVRBEwDIAAMCguLoi805p6SGA5QCngOED/ZZ0S8JcTn10TEnJw+1Evoh+2kKG7CJQCQCn1PIgw&#10;RlwK7UhH35kJuBSHK4hSD3oAYmGhSBeXlyGD5zEClDIQ8RgwAEDM89CDUGBZoonqoUH8gpFnU2z8&#10;Mhn1+W5Un3qsm0Hl0hAQYcnFcfE2dHuoq74gWzHvjo+z5uypZ6kGIbKUvat1pucbu9uqt6tru5M+&#10;G0zc/xHfempIVLvXOac8dd3G4/T69LxXDNS/PS6j84TTLpXquVzhqT2clL8GdD0ka6NiyfoSO6nf&#10;+RGKFx+eBr11sZgYOCel5fLza2P6rd9v9zIR8fZl0O1Op5vEQ915dN3pUyYxLF83GpOnz7H6s93P&#10;HqgzNTvzRayuW35aJ7qPrjt1XdfNfRsPe61h+fz822kud9p4nJ46VvGoaR1nk76sftRuHt8YYpwV&#10;5/pd/UtV9fO84E95HuVYTePR30ZNK6uOQjIQRHNB8nHxMi9zACHIIeR5gsGmUgJGEJHVhYIrmKMA&#10;IQQRv7M0ADAwxVcgpBSAH5wTgb8YXW53xXMKAPgomgPAUAog9CBktpQyEEIEGUoBAAACBkAIPYb5&#10;nglRiHhe8CNKIYIM/RtRtLhxGzEUvoIRYCgFKMV5AFCIMMYpjBAvyJJoFjPJq1FxfsmuLnyqepXM&#10;ZkvNfqxWVK9CGi8okUy/FJYMX0ZXRUWaV78+WfNSOleo66KxUsKBRC9X6A7aR9UvibOhc3Z27v4B&#10;fLMC8+zksdFw3alz8pR2zp3PSfF2+ZIYzdZf7031YVLods7ehpuimtEzIVE/DnzedDrpL0Fjla8P&#10;T6+t++OlXRhP1tVqv/Cam7TbJ9U40Ywjq1p9fR30AkfpnDu9Tmc+pwun09xwHWvaztvAUjNJY1RU&#10;r5rp8mSp67HemfPouo8N13Ubw82mMBmXG4VCuTF1pxM70e60WvX1Q7szGNifi5KhsCtDDOnV408s&#10;K0u+MEl5iEgVCDlFf8iqh5d+JEWPw0Y0G86sYyLL8xAixHhYXggVVhBY6UKS4hWMPAZwCECI6K6/&#10;zAAoKHIFMZQBAPzQHjv4S8QEDN1S8N4g3zETQg4CQCHiIAQMpQzDIY77aP8wDKUMAB6EHPfBTMST&#10;BStwlAIIPA8JrKIsQqIk85jzAEMpwyHkeQwFmPdrGqkgTOLxoFqNNWOxZl8X43EpeJM9tgKJwXOr&#10;F7u79PmCl77MMnFshoLBsHljjrJWb/DmtDa5Qq9aNA/kSjD72W6MJ05/lsnEnMn5S+v0DxCznLas&#10;ero7HOem08YgZrXfppOApGii3jo6/mqZl5nEt8lk7DiDnk8MzS39/uSL1Zs0cuP0spjNTFzXXaoz&#10;1R7nThNVK+FMnM1J66loyJpRPLL649zkrf95OH0cj9+sfvNpnHN6xWLMLjhd+169JIbvQEwMx87X&#10;z4lErG8XHnObRMN1XTfn5FzXdSdvZdedNsabTmdzPp6UB2+NafesY2dvQ1pcEOSQeZhUSKWiZkUB&#10;V1jC8xj51YA5UjVELtVYzSxWjeST07yLSITILIdYKSQRP1mJ5s2tKLEY0B0Dd0IIBgBAIQlJfgTe&#10;47UfyM2/xEwGArozkx8sYwBCEEIEkSDAdyEqhDuCwZ+l6CjFoQ8up9hVnGCGUgAoQgAinmXzQUmu&#10;IMAAShkIOY7jAAW8LF1eSgL0x42QmCzWbfup3rKXIstKy6+tTqCaniz1bIQN3WQyqhroL3X1Qo6H&#10;fDelWLfwrZwbv7VigeOmpV9gI/u5N85Nc+laNLIu5Kanud8h4nTsOGl7k7t2Xde9vnbd0ydfaG4f&#10;1TqFx8fG+SY9HJfTWU1SNLXTaz8dR0W1/zYpj5+dQf8yqvfsest5WX8Zum5u/HzSf8rlThsvgcP5&#10;WfnxNdHsP7Xs9uf2oBtLiqJvdFxPn5cnw0J56k7Hk9yktf6aHnTWqnlsnzu5ck03RZZIB7bTbT13&#10;h61276yQe02vC7np9bSQ7p67rute7z4/9cTX52m5/Pit3Jg6m07PyqoHowNDDN3OdWPxN3h16Ydc&#10;hSWyJstSNmZlLtlU8Eq1OrViNqTWEsPWQ0Y9zHxiWc2IJsMrI6rfRaOqabAI7gIzumuoeB6gMG7G&#10;BQ68WypAKaD/68ykDMe9B5o/03EABiJ+oSjED8H3chGFHITceyLHIQgFvlLBkGGAByj2y5qAAAMg&#10;ADxiKAMRghzmBYFHEHhchSWKRvwCuwqPDElhQUoKG6JZ+nZ9fZ27dsv9TFI/7nX7IUnKX/p8yUD/&#10;pF271/XakRVI3kbNjB5Yj8uFQqE7GL4NnwuTVjUcDwalQP8fh5aFRLU0n+vFRHcynu6omq7GXsax&#10;gF6s25vX03I51yj0ns4sPbA5dd10P/HkuK7rNqZu42f8vv4V3z9+f10oTAqFsus6TqHg5BoNN1d4&#10;Pm3kcuVvk7Fbtq15INHWZ1bh2nWnT09nrbbdcXK5bntYLpeH7dLDayPXHY4du1zuxI7b3e7X+kth&#10;YNu21fx6VnYmu/9zrtAdPqnJTPF+Fs1adtSIayyiVAhGtEXIdxFdDyePwyNfKHqf6PYz4aAoZgZt&#10;q3rSq17Jcj5pxWqj+0wy219XAyGJrWBBJggjQAFCwEMYYllieeR9T4ApqPA/pMr5F5jJQATBz1QY&#10;O0vPUJ7E82ylktq1yRm68/EQIowgpZQRWF6QVjLBHGAg5zEQYQF5lEKEsERSHIQQMh5K8URmOQCQ&#10;IkaiQTEYFMMjVYwrLEYLjZCQ2s013MdH9zHdL85vrHaWyIqRLR7FWl3HScQeake1/tNJp/W0nN31&#10;x9Pr6Wsu9+o4b5Ny52h0kK0F+p3H/8F5O8+dVjpdOP1Opkb51L2216XS+mR46rqNhtsoN9xctzV2&#10;XXda6Dp/JCb4B7g+nU6n02ku9zh9S5TC5nF1dnNXfyufurnHd1bnnM5kOp1O6pnD7lth83zerTtD&#10;S50vrcCo2Ey32v0j1VTv+vb3j921+y2mZ+aZpHrfb5Wyqin5IWW1lZ+MDm+TtXRh0qqayVKvkDgu&#10;meJBsvYSC6wTAT0ohA8DzURgpM9Msx8LFIMK8WviQWglkxTD+XkGYp7DssbyiAGAoe+qRwR+hP7h&#10;rzATQAgg5zHfQ0yPQxBCuJCCK46D0GMo894TAhBASGQiQAAgkSRRlOIS5gADIaAUeEhAwEthnjVV&#10;cYEghIAyDM/GNUgpP5qVdN8oq5p64C6kxTWFyHIKsmJsWHAmudPpMGFehNTlfKUpotVv1+204zzV&#10;P8cSdmHqum65aTVb3xqu654W7PRw8JxznmJfJtevm8H4z3NnOp0On5r9zaTx2689nufcH4Wpk9Dz&#10;l5nsrFiMOeXTRqMx/fhSY/d16y7xlD47e9skXjrL5KfIJ4NVvwwKjl0NHC1L0XvbOXec9yrW63P1&#10;PmNWE+2XpmUdX2IPERYhzQzMzVL1yUlkL1efasNANOqLqsu+VVJLzaJqBAMde70ujkbq3XFiHdDF&#10;FY80MaTeGiueeinMAA9yiBf4CmS891YJpQykDKV/PeD8K8wEgAFwF01uKQWQSxEeoRRLCA+B53Fw&#10;JwtmAOQQh7AYyisIAo8NRtSkmFfe21uU8SDWZAHzgiDf6FdKCiHEeagiCDJhANb00jxjzgLFzN3R&#10;vc9nqrem+olCVsqs+/3WoPvt2Yoa4kG29OnWVBOts5f2ycBxhi+fh98aruu6j93u0EmPXXf8YulP&#10;z86r6+aG3Yb7+Nyd/HnG5Apl97R86rquezr+tc2duj8QXSsaVQNWtZ+euu5rd1B4dKe5n9VLnUS6&#10;u+m0Nq12fX0XFSVJVg7tQm48aHeGdlMtJnoxK9bJ7T5B1yexYuD8/OxsmG5byQVZyTzi1Go/dlfM&#10;3L+mAyFFFqv3BiHHX+3O8SyZjFn66LCa6G/SVTMUyVh2r6r74nyKXSjheeZSABTAXU3G4xCCACLk&#10;vdcIAaUM/euSxn+GmR8p2Hs6AyosfreXGHmAgYjnWZZHHIQeQhBiP0vET1E9emAQBCmtaJfmlaj4&#10;OUoB4jzqwRRGmGeNy0ufehtX5MVqFQ1YS1UkLBGIb3YVMYybUuAwowf6dvqsk053JC16HwhYdbvX&#10;cexSJKknzrt1u3Oy2XS7p+Xu87g8PmvWe887rpS7Zz8zj+Xh27jw9vpPEqbRcP9NmDYa7uP4/Z9r&#10;PE5ddzruPrqu6z7mnJ5V7Y8fy+PTb06h0O06nXU2Hpp1Tt3ceaFXWyb6CfssffayeZxOr13XLetJ&#10;1XKe6wnXda/fnp66aT2kDp1OvVk7qm6cTf/QjM5VI+6zE8fFwChISl8sPXCcUZe140NfJKrXe/1m&#10;NhwXEMJsyOAxYdGuaU4pw2GcEgQMIYQIMMBjKEQII++v2U3w50uYP4ks3z01v2ARQojzgMcwDAUc&#10;5mVF9iMIQAWnkCwFw+qNPhdlFiOEuMrKEEVJZlMQeBWMIOQwjzC/uI1cmfcZgwSVuHRc3zwHLgX/&#10;SpHMWjZpkJBvVOs/9exWqzPodp3M1Z3Vf0p3nfPc6ef5ZciMtfolq3W+WcfW5+Vh2jkvd6u10row&#10;mUxd1310/8OQs63Y07fpdFouOIXz8/PT8cDyqUt7OL12c0+BjB4bFJx053nsutPp9fSxnB0Vn7q9&#10;fj/nTp16/+U8Z1tnrvttWD+6L9YHnXVxdhMNalLUtlR1LuKUvhn2viQCWTUa9YUy1Ydeq2NbcwPD&#10;lJ8Q3i8HgwsWe5RuKQMwS/zswo9SPC8AwHgQIoH384j7qTT4r2cmhTuFOv2e8ngIk7jCI5TiPiRs&#10;MEXikrFC0IOCIAj5cNQcmaPbBY8w5gXeTwiRiaKwGACWxymEBJmwghy6DJvHekRTL/NBPdYt34kp&#10;ThJ980S1qLKK9Clx5gzeuoOuUxh2A2am2B50365d163r4iKS1dXo0j5/OTpuPk+cbqFwPjjWo6W2&#10;3cq5/4k4HRfGp67rnuZyE+d54ExatfCBqd+NXdctJ7JXxwPnrf25O3Xd6dSdlnOzQLXlnCR6k1w5&#10;HVs/DdKJat2dTgrjTj+2GT9bgWU2slLCxef6kVUL8SQcS9dPhvVjPRkOX95YzfRmYyesEOYwz2JM&#10;4mJYjFeQByiAUCALv1/gkSBJMgQUQJgiLEt4nBLIP5+mgz/pxyGEAHjMR84DEWa1g1BewCiFmXcz&#10;ygmrA9FQeIQQSxaESJ9MX1iUeISFil+SWJbHPCtrCptK+QVc4Tn2IhIRLzUjPEssZyVL9Zm6lT6f&#10;BQUvaB53uumz9KUUSlrNmOVMxuWxk365j0ayJ61dgbmjX2o+82ZWrDvlrlWKtTfOpDDsnFj9k+eB&#10;U3b/s/FtU0930923xDy40OJkHus+uk6zlth0C4lafdBwr91Tp5NuJp42nVj1pFuYpNud4eTMTnyZ&#10;tKpH3S8By5leO2fptarIattxzsd13XdpqEs9a8UCR7qum2o2k+jZX5pNU8YpxLMkL0nxvMhjjDyO&#10;g6zMwxQHOS1qihygFCBWIYQQzC/y5J/uWf5JZu4KA8y7whdykEOCJAVDIeIXeO99ptxD/ry0Wvgx&#10;Qghh7CeLhWTEJZkQHmKWKIrMYp7HPJHEoCZrB7K4bFYD87w4rxfs5tOwHeunnfO32FxV6w3XdRvj&#10;8abZPDGlYOTz8NUtp5vLan2z6fX6Vnc4OR+kE/VqVs0kWs9jtzGwY832T4ZyXJ7+h1OzUc5NJmPn&#10;i34bnulB7D+4s9Ppl/QmPWxn1fuJ67ruxG63njrdYnSkHjVf7LVt91ovT3U9FD6MBdTDt8nzkxlk&#10;/aHSS7lc/jYej7svz5vEMhkd3agPiXUsFqtay+XTcNg7llg/qymsHyF2wbKEhQxAhOWxxwDoy2QO&#10;BIEXiMASQVZ4D3A4r/GI/lu8OaU/E3IA4HkQKfEDUxQQEridzhIAzLOEEAEjDiHEIQ7hRdwIBUVR&#10;5lK4EozHiV/g+Yr/QFcNJR6N3N6XsofzKzU2KJzZ9ls60T+dTqe5b+Oy67ru5OnIStRbbzE1aSac&#10;U3fS+fr1xW5b9zch47hpP3fS3U1Vz2b7LSfnupPW2aDQcP+rMHXdt3bsOLDuFw/E29KmsLFzr4XC&#10;WcBM9seNxul4cFYev5bvb6M3x7F678n++sX+EmvOgsHSw/wwMG44vRAh8U8Bu1WtVfvdcq7sutdj&#10;+4u1rNrpk1i9nYjVAony6XnrYMHySl7mIcIV3s8SxFCABSJjCJEoGrK80oyDOPETTfJ7HEKREEH/&#10;nIbzTzPz5yRlPA56UDYuPxEOAMQBBkLPgxBXMOZ5jCBEKQ4AABGRRsVk+CCuED8v5S8MlmVZPxsp&#10;ZkU/OSzeFYuqOjtOdHPnw0FnMLT7H6Xtc7vTCSTFS9XanA9qh8VO2XXL6U7n6SirZnxX0fui1bMH&#10;k/P213rMam/GrjvNuf+NOB2Xx2cDp3XSKpSn7unksXE6LdvVY3tcnnQHnbOc65Zrs1Ksbqffzp2W&#10;3fqaqM9Dl4HASA04jUnP8Es+tfb8dnjjG1knnXTDdV33ujEeFgrdzaAem+lWvTB1c3ODxcHwikcQ&#10;VQSiBAVIAeKJJLMs0QRcWYkRcyTK/pV4oGFWUW5FgigFkP6rvfkv1byMhyEAFZ6VMQQU8jyGHIQc&#10;QinEcRz0PI9LpVCF9/uVvLq8ivh80YgksFLIIEQxLlbBiCoKpFo9fliqqt53rt3yJmGly+OPQuNj&#10;TA8cfdLi0m2xXej2+vVhzm04m2Ehdjc7bid67epsti5MXXdSKKTbncK1u8fPbWl5fHpdfu51NpNc&#10;I3emRtUj2zl13etXJ50uFAIlq31cDFh2blLXOPnq0HJylh4KVfv1k8Kj656Wy+eu23h9sx+KPt+8&#10;fzp1p8dhhfVFRYIgxMQYZRcIpZBAFCJLYlCoVGQxHA6tBF7Oi8F40OcTV/4KpAD9+W46+FPlou9l&#10;zJ/2bFAAIeQQwn5JWvgFvoJhCuP3jQ8QcgiRg4weyCbDkk8/1jOfZFSRNb1mNfvLo2bLmqnFu7uj&#10;ZiY667y6bqFlf688PqfTvae+9RBRsF9LHrcbjdzY6Tw9lV3XHdg9+9p13cakkDvdU/Af4/F6etpw&#10;3TfRiJQmp7m01Y/pDy2nkLBf3cn56fTavW4ZPB9OvJ1ev501i/ZLLduzO4NcY3p6Pc0NO3aili2t&#10;X5zB09rI31idslMjbIUPhs3szUgkhK1wHM+SsFk8DGmERRAizBIlKN7oQUlbIMyzGP5ZboI/zkuG&#10;YQClv1KuvwebHE8USWH9mkIExuN2HfJduxwqUX0Z8F2IrOFT52pE9jx/8Plt6JwP0oVN4rh20lwG&#10;YjM1cO66rvu441nutVGu9zqdRG35UNVFKRLo285r+bxnVZvfrl3X6aUnruu6j+XctLy3lH8My7tm&#10;euq6hePaccB+c1r9r+nzdOfcdV23kE2G1E3DvS44Lft80jcPZ1X7dHp9XZ44ttX83O6cdcvTzWGe&#10;5w1f8aRTH43Ei8O7wGyuRuJ8CkHgISSH9ZIYJ4T1CxgiXhA0nxknAo/9RMYeYP5lzAQAAG+XlTM/&#10;Ew5TADiE5WAwviJ+Q4wTCCFGHEMZ4EEIPU4azUtLNRr9m99IFs0QSwFedZxcw3l6cp4TtYRzsix+&#10;PrE7O0P54riuO50Uxm9fe2dnd5lAInfeLiUD9VatWa8vA8f9qeu6jfEunDw9ne4Z94fL8+91CjsR&#10;S+Ryk3TvqZduW08T181N6rHiw6PruoNNdzzNvcx9Zs3Oua7rDOymfhdIPBfKDbesswjy/EXyah4x&#10;s/q6117OoqEgxghBDyJeU+crIhAxIrIeQDzkSZxHEGCWyALm/mS78s8x04Me/cUKg+2WUoDYhXbg&#10;C0uKzIaSvsiKCJhDHgM8CBFCOB7J6LXaUckvGMmAaRDEs8q87zjt6sNweNJM5Dbr/rtkazpOxNKP&#10;7vW0PB4/x+yzRCY5/+K6uS/mjZWOte127fho3dhz7C+Gn6/jsuu6474Ve7Ktfvf6Opdr9ddPruu6&#10;dXtYdt1vX+9KD3bDdd1W/1jXA1a/M/yWu3aHAZZDKSJJYSKZgSM73byJGDLGAosgqiC/GPEjzh+8&#10;TUoYYR6iiuAxDANRZTf+9ae4+SfiTIiw4DG/2dXCS6Ih+UZqlE3J4cz8vqSGV4StIAARxjzrZ9nV&#10;1WG13zs5Pn5IFDqJRFU/vMmU6vVAYphrfJvuxOJlt9FK25aT+/ZRgCx/dXLlYXrwtrTTMVMNtKbu&#10;Y67Tbo3daW68Z+cPwO5J72KhSfd56IzLjYe5qp9P3dOenS67rvv4VK+3e1/XTft5/OheX6cJQoZp&#10;jiIVnlzZrXogmQwR7Cd+iLUrUZFXFeghliX5YPDyYLVi0a74zWGMEIe4P9OtBH+YmAzCLPtr1lPo&#10;j4cMSfKps6zAi+phxjSjB3FChBREFZZlZbJYBM3i0/Dbt+d0vT55e+5u0i9f+82nk4fNR+5SsOaJ&#10;b5NeP2Y9l8sfpJsWctOp67rO8dPb2dJKbFzXfeycOd/Gb8P0+Z5XP9qQnr465+PHtGUlyo+5t5j1&#10;pdO4nr4OncKztQysh+Wp67qNriaJh9X5VZwninjcP4kFL8SVHI8TQQ5nVU1eQMBQDgty3ggl1ajB&#10;oxSCW+pxCHoQ4RT64wu7/ggzdw4coJSf7OpS7ytqt5RCvJBEw7j4lNFnhhTRS6rPEPNxRSE84hfx&#10;4IVo5C/NUr9QPu/GijfqoJCbPj6OB63NsPDuwd3p+VrNNM/HJ9Wl1Tv/edx4PZ1efxt20kOnbg9f&#10;Xdd1aut6z5k0yuU9lf4FuN5F+K6b6yYSJy9vw0HL7nwuXfky7wXm60KpdLw+Tx+HBFkTzXm1Fozn&#10;NaIZEtEid6oY1ChlKEAVQuT8gT6LrKSgUtlSCCEEkCX+CvrD9aM/bDMZD3JY+D4EDgFDt5SmSNwI&#10;BoN50ZxlfBG1Vs1GxLgk5YN5RVZEn3qjmqOS9aX3kkgkVFFjn5zcaa6Re/t2/VNCPdnE1NK627WO&#10;q/1OznVP301merPZDJ1u9+zEds5z167r5h5mx7H2Puf5N1jQ8fC59/VL4kunp1+SuDh/K0xeXdf9&#10;lh46BXfq9ELBkM+MZqIHvgPDT4yQrEVUURTjdEspwyD/Ki4ejMxLKRRU+C31PIZhgLwSUCqFvR9o&#10;M98nyHebMQCAEHocQh7wUvG4soprMmEXxqfMPBBrBg4zkXDYF7pVZwGrnd58/nrWSYxWom4to0GC&#10;Al9OOj9xctrITQrf3EbZ6fW6zpdeJz0sfCsUpq47fDiu9mzbHuZc9/H0+994ftvT8t9Iz+lj7tp9&#10;bZV01bfs99KvTvpLbbBTFNb7L3bxMCKGSs3qLHIVNVYE8wviBwAKEqmQ+6QiECLnFUJYRLfUg5QC&#10;iBDDeOiPNYTA/+zIt983qlO6pQB40AMQVQSMeCJpRNZWikxYVpkHAneBop6J3iaj0flx8+tLodHo&#10;B6wTXcEHd4Fixpf3fzo8sn+SIhSGr4VNwXXdx2+TYafZPht+EO/NsqzOblfGHv/baOQcuzApl3Pn&#10;XfvzsDGdXrvXiViinbDMUMxu918SsSODZSusspIx5pXwhXF17GNhSlCCLMuSym5ThgeABygD4B9z&#10;6OB/qhX91C3fLWj1qMcwDOKJIpG4KEmSYeTz0kJA2CzNbkwzc5M9PMwGrERv8Dy+LpcOLo8zyqJk&#10;xZqW7gtG9ebZe8hynRsP7Ny4O3Zd182dd758HuR+5uLT/eGeE//nONp4nbpu+dR17Vitag/b9/Wn&#10;dn/z1m2Jq8UiKB4ECVkE1UhYLUUWmPNLFwLLKnjHTA4CAKAHIcf9EWqCfxxbvo9VgO/DFbvJHo9f&#10;iZe+A9+tFJfyoZAoEg7iYFJVI0lVLS4Dgdjnuj0uPLqOHj5YVotWP9HrtJ7qJ1+O7/X1Wc51p9fu&#10;6bj1+fG64bque96dTCaT6e/UNPb4v4lCL3DXdiaD1tDut85a9dGlIal60VRWq2Qim1TvVZHw5CIk&#10;KysF7bZRQgjgboaR8/4aMymF+L2w7jEM3VIKANi1I5ERVX0jVTW1CnvpC2qhT0EjGMrcL62E/dx5&#10;Oml17U5neXRScAvt/tpq9ibjybdcrtEIyPwiH62/Z+C5zrjcfXbd633r+//PQDTnTF5fzyfdr/WT&#10;gGmY1td6UTWPrGQwfjAyM5KUPY4cRD7FiT8FKKUQcpBhIAc9AP9n0Sb4R67cQ96uy8MBSrcMhB6l&#10;WwogxJLvxoz4bgIiKx8kw6Ho7VUklAx8sZ3y1H0dvz4+vrUffDfNgXv9Wt48VL+mB13ntFEuHOW1&#10;K59p2TtqlhP2YFDYv+H/r+tMrutOC87k2Upmrbb9JVY9zkRWwkLy6UZQnR2IUfUyGF8hhlIoCAhC&#10;LGCEUuh/rLmDf7jmDbyfPuMA3VIPQrAb300Jxu2NKoZv5qJMpOTIPPx0O7rNVF/O3wPFx/F4s05G&#10;bo7LU9cdWNVYvbVxcuXxeU+frWulWvPbLpg8c8Z7n/0fgNez88a4k0j0OrF6/VhjEeQF8VA8UOdi&#10;Xl2q0UiYQEohyfOosjA0wrLe/7iuGPzjShGllCIIdgzdlTAZiAUhFDV9xkFEJBVevlUz6kEkqt41&#10;B7v+zbj3eeBONyFBDp28Nrq17OjmobcpNBqNRsHuTZyuM3an5VfXne5p+R+CZ2ecmz6vmy+J/nrm&#10;R5RJVSRfKBS5MUQzYN2b6gELQYqIGmaNaCRoKBxE3l+xme8D5cCjDPOhLwKIw/5gUBEEP0aAodAX&#10;PciTeOTwwZ66g2HOdR8n6YzV1wm7ilrLTEQUxWjTLnzUyFzXdaffyvsE5z/OszcmQ/vLgxrEHKWp&#10;FOZZ9lOtmB2pgVrgbhSWWIw4HniVVVAULwQOev9Y4AH+4VQFBYChDAAQgHd5HQWQQzxLCJ9Cuws/&#10;KGkeBElefRh2nZeaXXZd173W9VEkcquXkoYsJ9Ub/WTz0U+cnubG587+Pf4n1pTK44F1ExrFWR4L&#10;bIWPa+aRFciqvqQvKeajBzwCiAh+IitaHkHvf9gF+3eYubs1SCkAdEsZACD03m9XpFgssAQhhDzP&#10;A5QCXg/M1UhEb5XfHubW4L2okDic9WL3UV8kmM+Uquv3NXruY6Fld+yzyf41/ici100/6aNSKRkS&#10;82LeGEWimWU1cBdkBSJLWd3PAe+TSAhKCYQBDAUw9WeYuSuuA4x+WmPNAAZCZndShSOGn+ex50EI&#10;AAAUILY6aJ3Eqm2nO1jXnF2kmSvkzs/LVlS8j82j1le71xnuvrCxT+rNZm8vYvvPxMQun1n9VjtW&#10;it6oqhq5NDKBZeCSYKEiZ0osB1PmzYqHHOY5QCkA3D9oVILfLGv16Ha7Bd73PayUAgi+z/FWViJB&#10;EDKMx1VSCMKKfNEunHfTLfvpY7VablM/yeWGZx3r/qjguu7YefuwkWXXdd3GPsL8j0bZKTfSAT07&#10;4gUIIplPmoAhTUnhTxJmWWmelQiriSyiW4b5R2efwG+WcID3Rcc/nd7bLT7YUsowkFfiAuIQABAT&#10;ImCAlUj7edCqr2vLj9GyROzFeWvXai07vffa/4WYdtKdBzOTibIcRZfF7IhgRHE8HDVXhPjzVwcS&#10;K7AK4SjzO9ej/j4z35cZf59Co+/71Snd7lYpKTJGCHMQE0MiC+QtfO1Byw5kdP0j2Gg/P7qddS1W&#10;eN2/pf9K2H3rxgiZN1GC2Wisv05qhOMXvtksJPsxa0TDhOMEzAHwp5j5fVbjg5nMe3r+Pr7LExkh&#10;zCNMpJARvyQpQdxszjoPJWvz/v86PXVdd5y20/tg8r8UhfoyI4VVvT8yjKptv8TUkMSSYDIZ0fwI&#10;saGMwWPMUOYjYvyDNpP+WgBHAQM8hCDneZ7Hk5UMUYUoWjAYzjzU56XmL7qL5Q/d2n7S9r87S3/p&#10;fU5Phh07bZ/YZWfQiR0nfQobFFMI+30S8SPIAOgBAL/HjX+qb04pAwClDIAphHgOep4gKyzihLgo&#10;isF5wn7aTK5dt/Gha/sZM/f4L8droVAeJqynVvtk+NzqOoOv9cvgjSXzuBL2KX4EAIQeAziE0B9m&#10;5s+POwIP0i0FXAphDD0PVlgi8LwxCl9I2tpudV3XfT1/31l+fn597V5P99Zyj10mNGkmL0uJRL9Z&#10;qz05hbcz83a2DrF+NqKGZOx5EHqUQozR7x8OB7+cj6S726bAo++qt12rnKHAA4CBkEKsxQK16ih8&#10;oJ44U/dbOt19LwLl3oZvzvmkvFe07bHDUBWTF5FZ6cZnhOzPo5VMiJgVycKXJ5cawRz0wMdYGfjY&#10;FvxLZv50n5S+nznbSTjo+02V90UwHkQck5LNTT3xoOrV2sB13U7r/dDItOFsBkNnUt7nPXt8ZEKJ&#10;B+tGnZdK0WB+HQtjD/qDd7OgfCmTyIXkR7t7gAwFcHcgkv6GmczHyhlKGUrhu93cUuB532tHAGKE&#10;IIBytPqWbvVrJ52TqetON5PdgbGCMx4Ohuf7DQV7/ITrx/JALx6tm7oafVirfs9jw4FmNq6w5FNY&#10;IsKuGgm8dztIf6mLA9stBd9VHxRQBtH3TZwAwp+Km4DjWUQpNjK14VvvqPY0zLnutLBLeK4nzmQ6&#10;Lux5ucev86BiKdZu3pcCsf69iLGirhO1JPEvLpIhSd5dMvOg934m/ZfiI7DdbilD3/+McpDDHHg/&#10;BAA9QOmWMgwDMM/zAkZYFCPZgD4y6q7r5srvE2VlZ9/r2eP30X2qB4yUclutbwbZu1iilShWlzJZ&#10;qCoROOh5lDKA43kMGUohQsyvM6DvHZ+fTbZR6L1fa/MoI/AY8X4iSbJkZg5N8/l0+r6SyHXP7dZ4&#10;/wr2+H00xp3DIJFmR/VNzOo/bTYnT/2glFdEkQUeAxhKKednEUMphdzPK0jg4zDA944PQHAn34Ae&#10;pR5EPM8BIGDoSaauElby3fVjsUHa+b62svV1sH8Be/x9OEe3l9FRdv21Vq2fj99afTUcEthVBTAM&#10;ZYDHpQgL3wfMfrYlYZebf2cmpZSmkEff8yUG+RWCPQakOA8cP6ePJE28esqV072W87FXsNwd7uPL&#10;Pf4BTluxO0POl9JNy87lCgPb8gWJkEKAUgo8RJR4hXlfZoDw9zTo+yQ5w3zs1oIIAQ+ndtYUYBZz&#10;HkMZhrWr2agve2+7je7L23uvZ7oPMff4H5HrmcGr+16hMCmPzyfjcicbWvEpP95dteJZHu50QxRA&#10;/H1LAvjpzM9PlUvIIH7HzC1AGKcQBFzFV4pIi+Bs4DY6x4EPiWXubR9i7vEHqHlv2W+nudzYmXwr&#10;P3aPrxY8T/wcgMiDCHMAUAYAygDupwEM8O7MP5jJQAghALwfvadBKQQRRuxKmkcIjy8TUzedKOmu&#10;u7tMe71XAe/xh3L0l9b5aWM6cSblXM6xVIWwCxYDgCCAiIMeZYBH37e60Z+Y+TMxJgM5jDjkf/f3&#10;FGEEEc+PIqIp8RDPu24uPUgPXdedfn3e03KPPxxsOt3y6zTXdQrjQb+oBhVCWP6DmR6ggEO7FiVl&#10;dv4cUObDjwPIQYYyTEqIrzD8GJ5ELEby6ClqHLB+yZzd93aBZaFePNqn5Hv8CYzt4eR8FtVjGVEJ&#10;6aKAMc8jiDgIAd0CKAjvl1PgTlEMGMC9N3o86AGGoZQTSOUnuiJFIL77uc8QpeComK3u5JjpZrX0&#10;eb/4d48/g5PPlpUxIvcRmRVrqiLwfqECOcRBwFAIOQh23XEEAWC2WwBgynu/UcFQShkG7IRJ77p2&#10;CpXwzdI0NBIPJ81i7V0nHLi3mvtd6Xv8KTgP4bClF/sHgl8OHCcNQlgMOYgQ9Dy0U3V4ACIBQQ7R&#10;LQCAQxB8SOQo40EOIY5+3CpnIKn2rKjfT+K3yVHgnZjnWb25X2+5x59EWhVj7efxSPHz6nIW8vtZ&#10;HiEOpSDkOO99TJdDfh5xkG7BbsP1T0kQ5BBC7+PlECGEtLP2venLS4au93clovKg19mXMff4JzB4&#10;6D9P65cKyUczBsQpP8sKFY5hMKBbylBKPS6FF8oCw90hAAi/bxcGCAMIEc9jj0KEEcb5k1ggoI6S&#10;yeP+u/8upDd74foe/xRs2zl9yaojU1U1L8WzRGZ5jgKOUsp4u9sUHKsQPwcABJRCDn4wEyLEUA+T&#10;FeEgwhVcEYxssnhUsqp6z9nx8XSyXy24xz+JXKFxna5WT9ZHugRTAktkVhAg8Chl4O5YKWUQjzGk&#10;gIPMxxKO7e5wC0M5ouUXCKKKUOEFWVndqs2zs/6Ojo/uftJnj7+EjVVrvTovOmFZVlJYQSEVDgCI&#10;MLcrtAMOIYYCsNuO+d4zZxiG4dikSXjEcX9L8ZgnSgVBfPEpdu26jxO3sR+O3OMvU7PaG54W6lWf&#10;EZQE7NeiGQMCiFPge98RcRCAXc3oZ6tiFtGiySOOJ36W9WsXFxWOAqxY08aw09qP+ezxA1z6Sf1p&#10;6JxYM/VgJaSEoGrmd9571zGHFYw4DjA/u767G0sLZotXLMuKEkYVJRQRBR4D7rLjnn6x0ud7Zu7x&#10;l1H+0my+FDbFpZXlMeY1USKA+dl6GMhByoD3iyoMw3wsfosfqBEtGB4ZfoTCZiRiRDOiVm24hRN7&#10;uPfle/x1nDdrgS/jbtNaBzASWJbILGB+UnNQCsCWvs+bMwz0Y4ZuAVoFJVEMiwoh+fgimJTklV7t&#10;94edZamzt5d7/BgMavNYzrWtIz2Sl/KCUEEeBQACyHnM92N9O+2bByCfAnQL2GQkL2oSqWA2L7OS&#10;qJFKxDw8O/p06dufR9njB2FcNe/SjcQycJzxGaGFH0MKAIAM8AAAO7HwjplgJ8IElHry1aUhElJB&#10;WJFYQbkKi4YanU9GGvHtH+gePwp1dWQ9W/phsZoJhkIy9t63tFKGYd43wwBKKYV+jDyIAKU4H4mE&#10;LhSCeZJXCNFGmble76fLZvDiYf889/hhkWZJPU7fm+qd/RAxovkU87G6iG4/rgOA7ZaBuMJ5DOBJ&#10;XJElMRwxSIonK40ohmiqqv7SeDyf7KfQ9viRdaPzVrOjj1S9atcPDZZHu60bH7IiyOw07R6HIKVA&#10;DpsRRTOM/CoFMZHymiL57nS9lHYnz+77jvU99vghgWauVVuXVF3P3BdNtsJXEIbex0JhhgF0uwVb&#10;SgFCgFJAkmpSkeNxmQgIsZK8kC8ytaPlcuyeNV23UN83y/f4USg4reN76744u/WJeYL5CuJT3s/u&#10;o223W7ClDEghj2E8Xgr7FgtFkeMaQYIf+yX1KGYdH59Oe1W3kba+7IuZe/wgnDrd5SxRy0TDwWA8&#10;zgoYQQjeh3iZXbccUAYiDAFEOMVBTOQFEUKmzwhqiwP17vihqK+nhfaTmyuk94sx9/hxKFcDT4le&#10;v5+NVySDYG4XZzIUgI9j5VuKMAQAchgBBiA/IaJeykZvRpFM5lOyWip9dk+Hk3Juv+htjx+I6+lg&#10;PThJNJem4o+zvIDfrwkAD1AAwW61JkKAUop4RCFEgiFanZP5pxvdstRI8r4UWLuP4/GJs3fle/zI&#10;FKhctsed48woJGkEcykEKAUMoMy7KBMwgALk0S0FrLbwC6yfhMx2omlKl3rnwVQP72rNvlt+6z6c&#10;7Zm5xw9EujA9dzcz8SB4EeIRqnB0SxGG70s56JbZnZTcUsSvRvcZNcSySjRxrIpK/PBl3T7rDgbD&#10;oXs9Pp/sg8w9fiwzXdd19AMxLuY5JPkQoF5WJR54P/hHGUApQ7cMz0rReTQpsiuxmCiZl3Ff/2Uz&#10;Hpe7hXLDdc/He4u5x4/Fo+u642IorohaXPEd85Ai3VTQ94E0utseAyt+5VIV4wuiXVnFbNQnBs7s&#10;wtjpDgvnjltOO/ta5h4/Ho1qUBaToftlcalwkL0bGZj53j8H2y0FAGJeWMWFCvZr4ayqqje+QCzh&#10;DM961pH1ZdJf7/fE7PFjkRuef3PdtigW17V2J6aHMJJmnyTMUOBxkKEAgN1mQtbPYwQhYsOX8XDk&#10;QjF1VS9GRYnw8tVJQN9vPdjjx8Kp6cszt5xoP6dPHj4nrLwkfbqRBISgl+IRs6tnAgYgTRYwRAgb&#10;0atIXiIko45Un+RnRRaHWqXS2/5R7vFjbWZ/NouNCyd2x7ZU3bLywcvMiHCwgrEfAbrdydo9VCEC&#10;4jwvVZEOkmpQZpXkyDQ1PxIyomZuije9/aPc44di+jSL6r1u27q/u4lEs4dSPnwX5TlulZc0j263&#10;jAe2FCCBRx5lPIiwnwQjIeLPX41mOvEwP1czy7Zp1PaPco8fi3GipFrDzigUPlBHyagiiYe3foTE&#10;ZPIS0u2WgYBSfzwuwN0Wo9RCVtgKimdr1toSJSnum93Vqj6xtK8a7fHjk6CXwdf8QTZbVMOR4EXo&#10;08LPy77wAr8fo2Q8KRySEWAARLwgxzXeQ5FEu7Nph8SDUDCjWwl11NxXjfb44Rj27J6e1bNmJBwJ&#10;hQ4OeMyKkVUKeLtpCw+JV5/ymIMQQCxUZBl7/HwwHOe6ycvkbVDNVl9mh639Y9zjh6OVqLdOAmok&#10;HPJFk5diCKOKkuc9CjxAtwxAleAnn4gRQgAgP8sSwW8cpZ1JbqheFWP6oe+uUD129o9xjx+Nwtf6&#10;mWPfR6RkplT0SVKI5bgUizzKMAzdMgCjhcxWME5BD5F4+CIfLHbTD9HiV7tun7qJm6R6fVLdV9r3&#10;+MEoN2frfm/YXs7UwJNTj+RlTWT5CkYpzDHbLaUAY5YIqRTv5zHWQqKRN3rDppnUrUQvnXOfiqM7&#10;t9Pc28w9fjAcy3o76wxiR9Xl0u4mPl1IUkRiMYSIRwzdMdNPMOL4BWFXcVGU4pKduIsmdSvxtCm7&#10;zbs7u/zU3qfme/xgvKaf3Um6FbMS7XorXT+Ir6SgJKco4yEE6JZSgDiBxQgKRCD5OAlJinx0f5iJ&#10;zK2TntOYBkrN7iZW3+vZ9/jRmLpuOX2SSHyt13vNpcH6eZYliFIG7Da8AgYgCFM8ibOYFXgokIvi&#10;um8FAnWn8ejmBi892won933zPX48Gt/KzqZr9z5bmSDnJzxisLLb7AoBpYAygPEg9iuEXZCKB/hw&#10;v7U5qb84ufK4kXPOmkexm9L+uOQePx6nBWe4GaS77fvQAq3ymraSfJBhPIgQBBRQylAGQEwIWRHB&#10;A5z4ub/+MnTSG8fJlYdp66jQ2Qs69vhX2Eyn03repMebWpjlg6Jo3mSzGMIUyyPIMGA33wsQYQWZ&#10;CJACoo7MgGMfW91OunDynN7n5Xv8cJSnrutOu/X6MN06d5pmfBW+8gWWepTHGLMpBCkAwPM4jzKU&#10;41mFrQAGwKBPLToF+4s1yyR9+4LRHv8CjF3XnZbtWnTd7icSzWNVvb/PRCMrASPEpQADKAWQ8zjo&#10;UZASZKWSgpRDF8nMwzjXPQmYPkm5qe8rRnv8cFy77uO3gm2NlrFAIBBrWoHjTCTjkwSOg3B3wQ+g&#10;lAc5CDmBSBKPIcf7pfAoVp6c9fRRUoHx4332s8e/ANNyt/XUNAOxjC88r9WqJV9Yj174Oc5jINhu&#10;6RakUh6HOIRYLRQWDR4LQjw8sgrpXq8YvZI5dlZoFPZmc48fnf0UzuqxWOL4ofmJaFczXdeTo2JG&#10;FD6Yud0CzPoxYBCqKJ98ZlTzIyiErV6vacXs42PVNKuTejS2F8Ht8UORs6pLvb+ut+r9ku8q8imz&#10;7s+Ch9lkcMGyrMwjjlJAFIFjIAehoCmaxlYQ9oeOv8QCs9LbkzWvd5zrYeDz/lHu8QNxOhmo+lGt&#10;n+g3+/3SJ1NVZ0+JQzG6PJpdKEQOaRhBBpAVghBygIE8rvAC4onsqyZmtwfJp6o+eu6eu+X2Xmq0&#10;xw/NzLu2XrQS1lEgEEscmdlAqdhbz0W5+NIWCbvw5RFCAGABAgA5wADMeRBjVpKizfaVdBGdhT8d&#10;lAKd9+LTHnv8MF8+TNQCtfrSVO/69XVADVQDidoonor02zKusJ8kCDwAdpuxAWUYnhUEwhJNk+Z9&#10;dZSxqnqtKCpG1t63gPb4oSi/1KuHs6PAXNf1I2seUaNayCfzSJZkyngQY0A9COjunAClDFYkhRAi&#10;BY2r0r1VTz996XZmBhvJ3J/vH+YePxDDvlVS1flRtVZU9dq9JMl4YUgsVuIEUIYyEFCEAGV2zNxS&#10;vyHJvEBkJW4k+8PX16HjntbC5DIYae0f5h4/0Jm3rNI8o2YTHTuWKS4DxI85VhI1OShKkKGUAoai&#10;1Pvdye12S5UDSeYxQjwrX/THZac8dadHPhJS8rH909zjh2HqfL7PHurZUrow3lStakDmAVMhK1mK&#10;RIK7ZdgAIASYjxOpFLH5SD6vCJhnr2wnfeQ77BRKIRISD6y9cniPH4PrTTN2XLy5Kdaavfb6c6Jd&#10;78fUixVJcQwUCGERxyHIUAoR+FiluaUQa7eqecGiClHfhvYh60sMjpO+qp7de/M9fhCcvhUrlYqB&#10;ddu27zJzvdpPrLORSJiFDMMTQjDiEKDbLYDAAx+7ND3kD+pXBuH9/ki50AosPq3PbOvBse39wuE9&#10;fhASsXY7UAxU7XSrFzbEcClhJ+6y+p2EIeWJvOAxRMxurxHzfhyVMgDxSnClKIK/QjrDbj2UaTnn&#10;6bPcdF/O3ONHoWqfd+/1QLWTtr9KhEhJK/3FsmJWhGDGLysEY4wApRQAsN0yDEM9CBHyAPTzAkGc&#10;B+VMYpPojb+2nL293OPH4XXoTp1YdlR8Trctn6HIomkl1Mw6ETnIC9ifv4SIaMij9GMbNgUAQAgo&#10;IxOW5TiP4cWHdOZK/1Td7GuZe/w4lLunr8/HphorPNvNonlgBEcx++CTns1LLOdBVoJIIBjuLlXt&#10;0h+GoZRhPHm1YDkEUTzyYGcNUco+PZ+WH/dPdI8fg29PHbueNYsvw+eXz8fF0WUkWazGJVGU/ZgD&#10;lCMQphCCANAt2NLdjQtmd+ic53mMeSFjdexS5NYQS1W7tdcO7/GD8NysVpdZU+/Z7V69GlAz2Qsj&#10;Sio8K/AsD6gnQOgBDzAM3e72tFMAIbPdUoAgxCyLvWRRVX1qQFUU4gtl943zPX4EGif3tVqi1293&#10;cwHTDJx1B8OlQTQCKeBZeUX8goQYZqfk2L7HmQzY7SzkIEQsiygrEyl/lbka3Wpi3Pe0f6h7/HVM&#10;T/TDUswuDJ1x4cj06YVxefxFldg4YgDPEsU0IxEB7i4CAQZst5Sh9P2qGuMBADECFLOs3y/npfmd&#10;KB4k+/u60R5/HUPdNA+tjlN22v1A9DJbaOQmifmlLPEAVljW79OzpoKhx9Dtlr7fA2J2BpRSDzAU&#10;egwleUnGkCeRUT54c7dXDu/xA/CSGZmz9VNrUA8cmpGDm+E43VkfmlHJ73k8y6eI+Ckk8ynE0I8b&#10;agwEW8rs1HCM5wGGAWLoQMQerUghddkqn+775nv8ddS/1tdW4iRR1U3Rz0Op1S/Oi7VqVdUEHiHo&#10;cbiCOSxg+tN1P4ahFAC6k2lCQClYSWGfHxDRvO+3NqeP+3L7Hn8Zk/VgaPfb9XXRTB74MWvU68fR&#10;S9VU5xFRRhgCJLAVxBM/3W63DADv1UzwwUzKeYDhtGQmo4nq3ddWOr0pu43HRmM/2rvHX0FhvR44&#10;w00/ZkVDkagUF2+th6JPjsfF+U2IFfyII3FZYBXC0i2lYDfau6UQesw7RVMIIrxSH44ypb49Oe9u&#10;es+u+5gbd/Ynzvf4C+gmntKb4bDer16GRtmomSlVMyOfpshxNcxyFZ73R3yanI+zfkopA/FHD+hd&#10;cMQwICUgyGCxmm4Nym6ha7fadtl13dY6UOuU9w94j38ap127NXyxjrqTb86wOxj26olmLZscRWSM&#10;eJYIhixgwmKWxRAg7p2ZH6AUcDziILqo9uqdcq7bn1ndwtR1x4mTnt1qTfbPd49/lpjfWu2T8aTV&#10;yuWm7jRXnmwGw1Yg8FANaYSHECNWSCHez8p8CgIO/IqZ2y1lEEqhlFgN3Fn2sK0fzMenrjsdnA2H&#10;b89n9c2+tLnHP4Wcc/Yl0clNX09PG9Pp9enpqbN5s/W7ajWiEL/n8TxfQchLCQKEHoAQ/Mpk0i1F&#10;GKeEUEYMmrFEQBUPvhbc0/NBdzzJlYf9fnrv0ff4ZyymM6w32+lyeXpa7ibq5XK5cdZJnxRNVTeD&#10;0goCmEKIgwyAEAAGYPRrb84wgOVTCLN+P8NKK8L7iSaF9MSX9deTaizdbbW6betLYf+k9/hTuDl+&#10;LvTsViKRHnRimWSgbvdidjqdHh6ZevMkoEEI4bsU06MApjz6G2YCyGKEEPb7MWZZjuGJprHhRKJv&#10;3Zuzvp1o1mNZc7ZfD7fHn8L9Q9pxntNfHuxBa/nQKdSyarEzcYbOQ1E/as4UD3iAUgamOPh7zKSU&#10;Uoj9GKU4xLPyQsozWJZE8ZNer580TTVgVQOzu8NkUCqe7Ivve/wJdM6G47JTSFfbz8OmfV5eXiaL&#10;7c3zc+E+cjm37oMApBBDKcApBBkAoMeAXxKTobCCUxACgIkRuvX5sWSamYd69cuZfVeymoHopRgJ&#10;SdIsNthbzT3+MF7L5fNvb8NCzm45hedN962vRu/148QXR/WTQKI6YolEIACUchUMKAMY5lc2k6Ee&#10;gpDSLYUsyYfNiKha/cB8fmjZm9ZTP7EMyawUPDADTasUiNnp/TPf4w+g0H/pWGb2c/p8OnSmTqdf&#10;S1QzavKwlMlmI5d3umqWHu5FLGBKKQB0u6V0+xtvvlNqbikQ4tLBsT5S9X52FAnPYr32OlBULyVZ&#10;PLhVMyVrmc2Y0X2ivscfgGPHqocj9aF1XnYKr7YeTRZV8SJTqs1CZtTU1ZFaW85XHMY7Um63lNn+&#10;pmpEmXdlBx+JJGMngcP5KBKKs5G72nEmmQyGQ6KqZrOjZe9prvqS+1H0Pf4AprnmfakZa6bHrZNO&#10;tzkfhSIXhMyPrIAZ8RVrhxlV9YksByH9non/JjenDKCUMgzj8Rn1cD3s15ZxQ2MXV4eZmwMpElbn&#10;xXl2Zt6sB8NqUX842xvNPf4IEuv2W3/ZKsQSL5vWSeBAjPOV5dd6dR7xlerNWsbQFjyEHth+tMnp&#10;rzKgD8ERgBAdRMzDWtuKxqVPN1++WIFkJByt2+lJwBSF2tNZodcb5Fx3mtsvft3jH+K0cxyw0+fl&#10;p/Wz02rZL8NOvWZghKI3h7PEXcS0ErGZLKSQLLMp8C4ZBr/MzQHkdjOUFEAPhS4iV2ZR90niXdtp&#10;1R8uVrIcaBUKVT152bfTw/pLwXXd62l5T809/hGe13p07ZSn6Xa9M/x6Vypl7kq+OKkQ7dK0TOki&#10;qwdUQ+I5I3zBvq9AAPSXNpMBH8tkAIToUhSNYCiSjCRrredO4p7lEWc8FM7r1rHVaXU7n+3h5HVc&#10;zp2enhb2TaE9/r4njxVDzcK4fGIFqulY0pfXotF5UjQIHz9QRRLXq81o/kJAway52IneKLP9VW7O&#10;UMowwAOMBxGSjLysrIikHlqJfr15x3OAU+6dcutz8+XtbWD36y+DdCftuG6uW9+XN/f4O3iMPajJ&#10;52lubM3MaKx5P0tGRhmrdncnItbIXpJ4rNMxVwpOiXNT+IgrvzOT/kIIBwDkoMcACDHmBTGzvDuu&#10;zpNKBQuxzeatFIgl0t3BphnrtUqfnfPraeN0mH7LDW37bHi9fxN7/BKFVj/W+faYc/o+IshqItFK&#10;1IfDYetJJ0q4r8aN2NmzjriUP2gI8Gcs3P4GlDKUYRgAKMMhzCurZClQ032GH0O/ZemZVdBXrNut&#10;4XPrrFftlXOvr+Pzrv3ifLObscE+5NzjVyazELsp9gZvdtO6QBDKycOalUh3us5zLKPHCl994eP2&#10;i8khgYhKyvteNgK/w8zt+0UBhlLIC6ziN8xiQA0bGGH20wHxY+wPlpr287dC+ukh1ks7jjP8XIu9&#10;nLeagfSemXv8iplj1XdYtY5KqujHHPT88ZGa1WuJTrr9uX3mvERD80QvzFVYTVQqHP3YM/z7zNzu&#10;hs8ppcKCCP7Vp/n8JmKwvJ8lCstjjPgLtdlynO7GupsV0+kXW8/UvuTO7dpgX3nf41c4H/lG0eRB&#10;8hMhrMAKiASDkpJdVteJWLW0XEcNtWl/+pufVUSNRQyzW87++8yklAFgt04mxbIpzPPy4VVcZmWZ&#10;lbRgRKlAjw8u+4l2wk7Y7X6rvm4263bafcyNx4XzU9dtdJ/28eYeruu6p2V3mhWDauzwJqMXzejd&#10;nZqXiJ/n/Voodj8KrkxRVr8OrJHI8guZhwB4dNeg/F1mAgAYzwN0u/UwK3gI8arPkHlWkcJi6ILw&#10;EGuZz1/a7S/2oDAubOqJk/TkfDJ9PM1NCuVp43RaeNn3hvZwXff0S7/8mFGz67aeOVz3q4En604d&#10;xVMeBdj4/HBzQSJ5NhhzusU8xizPeeCjQb4FlP6WmQxgAMdRSreU4WWEBXZkigT7/ZKaDBIW8/FM&#10;4qn+cvLUKU9zucKZne6Oc+Xp9PR1Mnl1zwvj8qS8d+t7uLlO8Xjo2v3qZ2tu3rRbnXX7IaBHDexR&#10;jxNuAsWMT01KRK23DkOswGLP26U4HmSY32PmllIGILireXIy6yerkBpReJ4YyfACE1bxVb82rU7H&#10;fpnkcrlyt2efOePX6eNpeVw+bTxvnOehMyyUW9bnPT//axOfSc4tp/vV9fNpI63P56NwyKoeRrMl&#10;PTP3EQQ8hMioFrvPmkHWyM7FsGiwCMKdOYQp8FOc+QuGUsp4H5VOJEYujbwhLRCHEAcBH1L1u+Ro&#10;pprZ6tnTw2cnV0i/PJdzp9fu9WNj2phsOuuMZEQfOlZm9Hng7Evw/3WYPk4nvVrztFywnYLli0SM&#10;uCIIRGIREoyk2qsmZYQQj9m8RCRSwUTxY6T5eAiYLaVgJyv61SaEnxU6mXfP7hFJ0yTFz4HdKkMc&#10;OgwUQ+FM1FjISbtfL5zmyufnj7nXa/fabeScQfppLmEqHKQHvebw9HzfuPxvQ2EzLOcm3aHrju1J&#10;NSjIUj4YktlV2PBzKWIkayWfTNgUhqkUByuY53k/RlhWMATMx77M78phSj1If1XR/JAfIcz78ywH&#10;KAUMw1AulFGTQZ8aYSt+krU2366n04bjOM5bzp2eDpr9TWIuMVgwns9fJ7lGrtxw3dO3vVv/b8h3&#10;nOF06p6epc93Ze2c3dFXFUQUI5i8kA7uboJ+P6uJBwcHkiIRgeMg8CDCPMKVilBBHmAopR9H/b5f&#10;EIAc/VU18+OwAExhLGAIGMbjEORQxGfwghaMI0RWB5mTYcN1y/XaUf+Lc9oY26Vquh6I8KvL2fn5&#10;+G3w1HK63XK55ezPEPwH49p1XXfq9AJ3rcJ0+q38XjN0+sdxoZIi8bx8EQqb0auDvBaX8pIUDklJ&#10;U4IcwghV8ELgK5BDcKdzAxz4BTPf/fov2LkLPimX4nmOoRQihASMEF9BgAJEKpVVUp8H7tTPw/S6&#10;lMm0Jnat0y2M03a/GDUPE8XZjZhfxcVPoWIv99hwy+O3Tru7bxL9R6HsOIN2/eW53e9/fXtr2Y7r&#10;uuP3I1Jny09xdpUnvBwXiKYQwc8qwYuQqLFKMJkUZc03CykLP/ZjjvMY8L6QECLIUIb5WaX9w3v/&#10;JlHnOA55lGEghABjjD3PAxCxYnwhX5iHdxlJKnbsnn3ipJdq7Kz82LHttqWKSUOOEw/xfsO07NNG&#10;43Qynmz02NtezfkfhMY6sDyufe44w/TGcV3XPf9Wdjux3kvOdd2z4/AKoQpGmMdYEMiC+IkYConh&#10;/EpSKhhJ5jyZTEo4BYHHQcAwANAtBd6OmL+ZUKO/aaEDADyGAs7zgIdwpeIB4GFWCV5cGtpFcnYo&#10;L3y183Fu7FhXydhmmjtJJGzblJWLC43lqMdeBdpnjUYjdz4ZO186hYIz3nPzP8FWFgZdZxM4PH7q&#10;Tn6qv3QSiZaVVW825ca3eiApccDzPMhBiIS8KBFWURQpKip5P8NAVryZzTNBP4Se5wHA7C6gUrql&#10;DPAA+MfE3H5MX3hcCmOIsUAI9DwsBX23vmSQkKA6l0b3xy9j97RTTN7UTiblXqxmrcOKmCmpBmKw&#10;FOi1OuVGIzcZj8+fnUl5uNlXkv4/R25Y0+fFo7rz1nv5xZG9cS2jqlGfTz3rviT0bFSCzO4GGgUV&#10;KRQ2NIUslAtpEceUUt7IFGemJHCp91OT7257SxngeeCn0HLXFvrF9q1djk4phQjzrJ/HmMc8K2g3&#10;2ex8lhFlDNlL/aXw9nl2WE3fB6y1nrFavQfVV6sta4Vu/0425s3yY6M8da9Pzx1nUi6fTp2hUxi/&#10;TqeddsvZW8//zyj5Op1+67zUazO92v759v7pdOokAvqhLxkJHRaL+ihphhaEFbyfFXl4WfItbyIX&#10;sibLLEZI9Jm+iMFjxEGPUrqbJv9uDn/JTMrQn6ruHyz9mFjDPEaYRxD781HVF/k0i4oKt0oeT749&#10;N3V1FkjOrC9Nq9/uFw8urZNe57HwZEWyzbNpLjd1XbfhpM86b6+5RmGQbtUTL92+1awPc9d7cv5/&#10;k4G/nlnNp06vnX4eOD+LyXLjoZ1opRP36qGeKc5H5qE6EvOSnyWyjCDctRkpgLhCIstZUiLKSmb9&#10;rBwMGobvguURByF9L1TSn2na6e9VMX/hz7eUAg94iMcIY8ShChuPBElEn5th4SJjOYWXmG5GfZJ5&#10;v7SbzXZsnkyuB2+Ft6dex0p0nNPJpHztPpbTiWatPZyUC5uWXZ0v21a1f3K22aSdwl7+8f8BpuOX&#10;fkkN9Fvdwuuj67rX1+Vy2XmxO512M3A4s9r1+1HUF70rHYpiPJSU2BTPKtKCFTBk6JZSyOEUVsKh&#10;PMv7CWEXGlGkYCgbZgWEMQS/ybx/V2v0rpH7VSKEIIQUopSwWJB8pFg/sr48BZJi8Ka2nIuKX0jq&#10;R8ta4rlwbtfunNfhUySi3o/HhUmh87l/ZNW/ZIsB3ep/tQfdbmsZiNUHg+fh4Cy9+Vxc9vYv/v+u&#10;pZw+23bv3mpt7La9eWfpJFFUb4OSFIzcZKLRKymuHre7x76gHAxdXbJa8HJkEJYQwY9ZTQz6EaQQ&#10;cjxCyO/HnuelWAV7SAqJRqCkIMTLFfqHmPkro/khjUMQUAq4FLtYyMHIfS8QWFarZih+kD00FVbw&#10;J+exmBjMJqZvCWsy7q6xFtG7vd6mU1VHEZ85U2tWKXBci7U2w02iZydaXafQ7djpk+VxM+e67nTv&#10;1/+v4fFx0m2dFA/1+0B7/Pj9BeVaS19QUxRFMZJmJDi6OZCuqi/DI5/i1xSFVDRJ9OW1eDxOWMQa&#10;UdVYCAB4AEIOYYyRh1g5jjwkipJROpQRJjL3W8L9vqLjd+qa1EMQUMoAiHlekINqLaua2ftoSLpU&#10;M1fKgqwO5uuEuJCDsX6zZjtvCUWJWM2ReWRFDbIyLkyrZVersdhn2x5sNoWB1bffckO7/fL0oKv1&#10;Ye7aGb7tufl/Cd/sB8sK3JUO1VLf+Vm6s7GbGWO1IIomfSrpYSl7rIYOE5v0LI89bcXilGYcJMVg&#10;UIrLBLH55E1YUjgOUsZDCGKBl1dSUMEQi0EtpIb8WJZ45re28Y8ykzIeAgzdUspADiFeucqE4kYk&#10;KhpSZBZQ47KsXeqWpYbyK804OFhvumeBbKmlk5R0pfg5ImaP099ealbzi92rt7rOpGPF6t3cm/1k&#10;2+souSy+vA03u9Hgxp6f//tBZfelk+5nw77DzHzdeRrsZDmv395aw026n6jfaTIhiiRm+pZ5OX8I&#10;zGP1p76PBSgeZyFaiD7TdxGPa5qGMasdGJqMOA4wECOIWXlFiCgLyG8oinEQ57HCer8xmQx9vzv5&#10;yxGgX2uPKN2tTXjfFYcqKQ6xmsLyCymfF4ulZSCsEdlUI0E5L+YhwuzV8eTUmTTOTXElx29HojJr&#10;jd8SgehI9Y0eTlotx3nppwdvzjDd2tjrY/0uYDV7reey67qNdazZ2XPjf4mRw27hLZGI6cnRXbPb&#10;HTg7pz6oWw/W2iqOxODNzAwkqj5FyYty0FfsnAQihhpYW4G7u6ihsKEDicUpDsqaQojhUwkHYYrj&#10;OCQoCy5VwRyHcAV5HvS8lEKIkKpgDnn0d8wh2G7BrxMjSrcf9aOfMXNHSwg9iP2Y4yqy4k8RSQoe&#10;qKqqHsQVcqOrPlnRNMTK2m327LF8+vim+0IR1Wpb6nFv03nIGsbIJ96f2G37zK4/D4fO0D5ptXpf&#10;m59jR0f9lvPqPp6nLSvW3h+6/N9AY/j1xtRLy2pVjz1tvn3/82HsLpk0D62iyPLBaDhrlUJS8OBK&#10;MoLJeuLogFdC+oNVC5TMpBiNXmoEA4AFwgqsJgqQoZQi3s8SFld4xCGEUhylkOOQRliMhArCcEe2&#10;Dxk7/ZgDAuC3nvy36TmlDGWAx3GA4wUEPcTKfkGWtKBp5COmtliQbKl0eHEhKkQMB5fVz07DbbwF&#10;zJs7qzcY2J2nhKVfkVt9puptu5eon7R7rY3zlli3B84wvemtE+luIefmBl+Pag/9b67rll/30rl/&#10;Yw39fNJtWdmVLI6K/fT3GdjH6fV0kzgu+iLm6FiXcCruiyQDxYNQUtVFSQ5a1ZIvrkkRvXi/TFRL&#10;GV3P+AhiQIVVtAWrGAJgKGUQkRTixwgyEKEU9ugWIuyPyyzGrN/PczujCd5Ln7tmEPhtU/J77+fX&#10;kSalAHgAQIQggIgXhIUSlw6KUjx8Q1g5fnw0N0ORm0h4dmjanV7P6djpkt5s9zZdpzzp2roa1gKx&#10;9bL4tbX5bCX6M6tVmHTqn/vtl0F587U1Lpznprmh/bnfT7Sc18fOyVP6Ove6J82/3IW/Tt2n5X01&#10;0Y6VTPPO+j5eWN68dJyy0/+cSCznqi8wy/sREUMRNeOLqIcBYyVf1O6zyfBlfhUMZ44G1kiNBUrZ&#10;kAw9TERfRDwI85ChFCB/XCM8BxkKPI9DgG4Bh1mN8JjHCGP4zkwOegzdUgi+z07+Nqr8O0Pou5vo&#10;OxkdBB5EikZIOKmqUvBSrTf1aNaynxK1QLH21ImNokXrOGG30s441yif29lMJmsl7JNe97xwdjZs&#10;za104dlu3o98Pv3Z/jpoTKeu+/g6nhSc9H1UT0Qjai13Pnzbe/Z/lfN+TvQLhcLmYR47y9zM7wvl&#10;HSW/FU5dt/Hcqhej2b5z3qo/JZr9khlR1WiYyKyQV6SDBauIl5fh5LGevMgHFcLzl6WMeRnUZ2bS&#10;J16E44tI0RfxhSTEAIQQghB4EDK7NYO7yruHEMchj2F+2n7AcRxkdiz7SZ/5h5j5bk7fnTtlPCIJ&#10;MG6EfSsjPFsf6aZaa23apUPVp8eWoZCpV9f1ljPOPebOn79mVHP+lOj3Ol2n20k7rbv188RuWoHA&#10;PHJ7PJudvDYa02v32r1+PD0PhC6TSvwiO3yxh+d7p/6vMJTlydPR/cPb+eu42xmOW5tuwT0dP7qN&#10;zebEsguNseP0AqZaTLR6XxNWoGgmfXP9UFXkBZuPK5ImLPJRdT5LGgsiyyxLFFOXZJb4ogfG5UFG&#10;1yTzPnqwEFYIAJ4VeAgAk8IcYKgHdl1FQD2PYcDPpBqUgRC+N9rp71Xamd8Taf4uZSmnGQLkiSGy&#10;RLoJlIrZiNkvJAKz2wvz3jSkS3VZslq5x4abmzz3sjfZQLpf/XrSOmvZrc2Jvu6W7WbtqF6N5EXF&#10;qBYm5ZzruqfjyXhs+fIE8cSX0Ocn5dO91fzhvHQ29c+xmO38tLHiNNfd2J2edbdsWu1ueTwunFil&#10;zNXcOqk/6DPzIBQJzM1k3ggqkryQDUWT1OVRKS7wAs8SLW4GoikIkRa5FEXxyifnfclIsAIxZKhA&#10;FjKCAGCW5+DOcDKUeV8j/KtFB973bBz81Cz/zszfNid/szDuY65Sk3gIU2TFV5Rw9m55lFQ/d/v9&#10;ZiB5fxyV2fitdVR3clPXfcw5rezsKOH0A6Wjr+1er5NO6OuBkz6J9QeJm6CAlWXXKZxPr6fllt1y&#10;WmtV85Df11dH1qQ83is6f5ilfM3lGlM352xOEunxzzapfHM6x3fzuXpl1non6UH6rPuWWB9lxQO1&#10;f2Lp2dFlyAyYB+Hwp4O8wgqLS9FQMv1aMbRieUziB+I8MIKAASmyihOWlSvsKi6uOM8DDK2QuII5&#10;yGDiRxUMGcqAj93Wu0LQ7+owAX2n6c/1b+B3ZJq/lXFSAHleQNDjMC/LhA/6VD0ZyRz1Y/3WSftr&#10;XxJ4v2auB43G+HzTs2pnT/VhN+ALBXon/XRh0y9W+58T9ZaTcxKHfkTUr7b9knbKXSuwdk7Hndqq&#10;gsIvJ7XLw75z2rMCgXV7fyn4n8D16enpaa7QqfdjllUNHCe6u+xm/OGJpq7r2JYaFpPJA9+9PgsE&#10;Albs81MrHTvWTS0UXVZLl3Ikas7WppiX4poRujSMUHDBJ61q9oAgAD2g3AduLlhEGeohVuIBYLwU&#10;v+Ah4wGGQkGJ79TqkKtwu37NbhJtJ7ukvxc0bsGWcpChP+ceZcDvCoh/nqTT7ZZCiHiU4jzIIcT7&#10;BSxdmepB/ipTPY51Ysf3dwRBJPhq9UajMHiJqcneyZPTUkMhq5M4OkkPXmp68dha19OP5YFlkEXw&#10;LnZy1kp3083jWDqX+7bxKSnpq2PPb5Zpd2LX7g9vYntR0p+tBb29PZ9t3t4Kz73e2Zvz9rZ5n9Ep&#10;D1pp9zpXPp0MeoNB/7h5l4wkkwfhWcZUbyNq7cQ+SczUUSSYPJwdqsGVephRraimXYYvlKT6KXRz&#10;6UfkKqsG/RACSlN6ySfHWQ5QwLEXAgAMgAgjwEBAtx7ErLcjlgc+LCUDoberV/6dtAZstxzH/Mrb&#10;M/TXzvu74vi7zH1LOYR5zwMAIg5CiPDFSNfjITVbvO+nj+Y+kUceVaLH/XNnY7f7gVl1lqnWZ6Z6&#10;MrBj1lc7/bVWLK3XVqJRHj5lb/Ps7V3izH46aXX6lnXSOi/chUiwP3YsdV4/d3NvZ82aZe+59idQ&#10;LrRiy4f+ySR3Op3mcr+YXu3ESnrsaKQ+tftWybKWzYCaVG9GYTUzCkmSOI99TVgHkhaPJJPh0KdL&#10;8a5ojvSQwEYiYjCjR30jBUFUCZpXWgXRLUWqnjTiLAIM4xFR4TlKKcQcoNCjWwogAh9W8mMyF0KP&#10;S0H66yDxJwMItlvqgd/tmf/CTv6yhUkZuqWeBxGllEGIgwBw+ODmeHmh1orqvFav6lcaxikufBfo&#10;b15OEl8Gra+xaP6qdleynifDRMA6SdtNq1mvN782ys7waa0KF6NSrLle11v1mqrHnPKDKiZjrUG6&#10;2bTTw8L5uDD4vNzT7Y8XKYf9pmXd3b97758zdthqRi/zoiQLq1qsFlBLD/3msX54mE0GfTcHiiyJ&#10;t6rVLOWVhRISDU0Tw9HEkS+pXhBFPTQj+p16FZT5FEK8dmfmZUgZELoxD3iOYQDjCWKQpOiWekKF&#10;Ax543wazy3h+Mm0QAsRDhv7dZAb83TrR9wiV0l/o2z/y9936I4ZSCAGEHhJSPBEfEv0SywbV2MPx&#10;cSYZCa5GgX51WcxmqyedmGrwUvRKnMX6lmU/txKxk7f1+mvrdDqdFlozIe+bHTdjsVqsfxdSVLuQ&#10;bj1Z81ms654OO3bZdb+dVTN7xv3d4uSp2yhPBifNo1IgcNwcO8/DX02pNtJf1zGrGrgJshhF75fW&#10;6CoSzsdDmc9n3ULLbvfvkpEgn+I8TMLmlUhkRYuLo4iYj4hKxLZuxFDyNrk+6S9VNRrSggphecwF&#10;zawPAoYigec9uqUIcRVttWCxR4E/9eG7GcjB96z8XXux0xL/dJnqt/XKv6fP/Cl12i3SfC8bfaTt&#10;32ujzK5ryUDMYo7jfcueRXhhdVhr9lr9oyQrqsui6kuah8tqUb3gV74gK12a9w92ul9NdL/pN/rx&#10;y6BQnmxK8QO12h50n227U68Fb56GhW+FJzMyX1+7ufG3a9dtbKr6d4vQyL0/9tw+bXfd6elzPdHt&#10;9Or3kYhPrT7EfiGJecxNnLOzM3s+Orw/DsxMGYK/lb4k1rGjYuZCE6PLp+6k1en0vpSihj+FIPQn&#10;l6WooiiaFLk79Im+sBZKHI8kyReWSuuanvwUigt+lgg8glroII8gQyFEiFJKEeYxK/CCAClIfQ8T&#10;KQCAgZCh0GN207h0S+nPWuC/I+kAvyd92209+jCLHvg+pAF+7fg/PgUUIOxHEJFI8V5iMY6bgc8b&#10;u3ZRkYPm/Fb0jczM4dwMsyTOpviFqJasz5bV79dvRfEge2e1C4Wn5UO/0x2Xy47jFIa+eT09Pi2n&#10;l/rx59y1605d13Xtq1D1xRluWicJu57opVvn1+7rcNI4bfx6Ach/F1tzhVaiZB42LauWPTg4bE6+&#10;/ZQplseTYW1umvP741oylKlWj5Yq4TCJvfSadbt9fBlXVreB3uCplU4/VeefgmwKgVTorhdLXrBa&#10;8GA+C62io2CoNktKsqQRszi6uDBIBWPsxxhBYoQMjDwKIEIMAwDiMcelsMABCryPKjplIKWUgRBh&#10;7p2aDGWY39Fa/j4zf6YvorurQDtlB4Tfc3zg0V9Jkui7PaUAII9yRDIMwnPIf5m5e1je8hj7JTUS&#10;9IXFkC+a/CSlUggiXhupqppVfZHbUH61CkbUjDXopt+eB+PGNFcunE8KxzG7O86Vn+uJtv2ae3Qn&#10;r1O3vBQXUiSbUa8+qaV5sRRITFz3MZd7ts+cn5HycVLo9Kb/JVSdTk8ng4SlZyIH2X714eSzFbPH&#10;H3bUvc5t1u12LKQRWUyqqmhEjx+q1nzBE+Phqd5P1Ju6RPy8YVr1WL/fbj5YS9MgBENy0KnPtfiB&#10;Gb29CRPRNJMZ0xfHPM8bQYIFf4VDPM8ihCAmYniRAhSmKhUPQAgRBJwg8LuC5cfAI4B0u6Uc5nnE&#10;AUop44GfueLf7z2C3/rwDy/9MdFLAcMAhCDzy6nf7c/+7V2zknqIJ4T3GIZSDvMrkvKg/zKaMW99&#10;rCBLB+KFkaLUY/1EjGosxnIkKSrYo/RvCzVW/GSYgWqzXj8JFKtru91fF+eBWKzZfrLt3tvuYU/S&#10;afvkpbWLn76T7fx9ej136rruuF28mgdq7XPXbXTtrus2Tl3XfTZVvfWfxMjTJ6tUCmSivpLVTKTt&#10;tTUsu647dae9J/stlxuudV0vttrNgDrSrbAhieJqoYUujVA1cKf6xNt584s1C4cufQtWVoK+jB5Y&#10;FrMRtXkWyGSioRUxQiH1KHt1KYmHMzEyL2YUQeAhABxfQRAAD0JWC7IYAkoB5DH0eFaLsHBHCSgQ&#10;Fvx0+/n7kiwKuHfNBgXvBPtFaPgP54B+tgOO/qJKxEDv4+AF/dk3Md5usQLjAep5ELHxPAEMpcCD&#10;EEBAuXimapWiEsR+VlZWhsBQhhAizcMkhYSQT1QEjkJWO1DVS9lXOmomPveWdwHLSZ98Tl4kS/2T&#10;Tu/Jbn3YxFP30flpM9L1tfv4eP26tsuPruvmnlrjx07xIE60T9lZtbMpbOz0abnguG7j+UK6SP6H&#10;tN+nk0Evsbw0DDFsiNGm3Wq5027aHacTR9XEepRUl/bZupQJJOxW/3jm8+kx34VkRC5DSZ94YNZ0&#10;8yKkHj09d6xZSJJEVjAuk2o2e398F1n5jhM32WZ/FlRWrHJVNA9Ew8gGRuGoeuvnUApSLyVXOA4C&#10;yEEh6ItXdvVIgcWIr/g1RHcVIUguNPjevWEApe8VcMp4EO6Gyt+t3t8d7fndDOh7q/JX2mEAKGUo&#10;2K2SebfSDONBCADDMBAyDOYFnlXiBFBKIeIgBBRgxbQ6n7MriDDGvCALHGUkSZbu70KII6Hk7YUm&#10;QKwosnQgCpeZmRWrNq1A6SF3PuxEFDF7ki4U0oO38buNLLvuZHdyaFouF4ZOId3pnpUCT07j9HXc&#10;rne/BUQpTEgk6wuppWa9bQ8H3bfpdXmohg6CnV+69Fzj/z/XPT3Njb/OIxdBDfNEuwiGS+2nxMP4&#10;m/21fTfy+TKlUjISOew/rUvRu3b6rDobhUJ6IhxniRjxZaJGtBjIHCzEQOfbaaETG2lERkgJ3UaT&#10;yeLDvU+6vVFvM/X0kU9msaAlizM1JEeWuijeXiKOwykIcJBFKQgA5FktyCKGbrdbinmMMEqlmB0H&#10;/19179aeNpZ1C68111mPTiAksLAESAZjsLDjMzE+gQ2xE9skPiVxJZU85v//g9LaF9ipVFV3v927&#10;u9/9fdzkiS8SEg2tNeeYY4yJiNm3Mf2pqXluR+g87Povd/c/iczfT8k/NDtzZFKa4xznL0MlrRHC&#10;GGOMcqQpscuMZEpRrbUgIATOKfeD8c7SaUiAABYABGvq+5ZVvLslwNtJa1B0ifLLtlEs2mEQXUdV&#10;p3RXKI0Ltc/+yChs7hx+eXjY2Fp9Orh4Wt7unTfug/v1/ZXllddLj1vbm+tvFhrjoPB4uHpwub37&#10;erEUVVtxsXXse5Zxe/Z54eL1/uLyx9XvjW4Q3i8+/ejon1aXeo0vB6tHR0f/v9jCsbyztLm796lR&#10;G3djX6nRKJPM9svRccFptRaWdhdKpl1u9TY+jwutYe1zpRA5jf2dyklgXBc+Da5NI4kH0fT2/qHg&#10;VO1kb2f56e3K10I44Vor16+bRqly2gmcD76fbOzUWj4B5RpBa+Ar8+a4Wk3KgJCUWKuiyUZpTpGU&#10;HsNzIaUGPEeBnmmKcY553eRAf+pGEKaUIkrnN+7/rMf4R6wRQjhH6I+j9h9j+N85pRkS4rn+1Ih4&#10;9ogIogAjqkYWR1ojYl9Fd/eFYHprKJHjHGmtpaXyHDKZSTZRbuIwws1rp1sqNftMsXqxMAyKEnjY&#10;vLl/s7e+ubizXuiPf/m8/nG1MnQNw/TCZrd7cny693nzYmFpZfXy6/rm7u7mwt7u5WpteG3eFDpD&#10;v902reLDu8vFleWn1Z2Fb0uVlt9cWDw8OLhcuTxYXd08c447Rb+xsLCw3ThfOPy+c/n09PbwjzD9&#10;/0bm5/JGUDbLYRiGxdaxEwRJ2zSmURgVB86geOVGawt7lZoTtsNKY2tpZ+HzeaV0PChOh+fna5W1&#10;m+Skt1YqlLa2KnG/Gg97x2E92fi+ur+/uLi5140kIdK6ck7POp1maFqMu86dZZsMI+Bhv1z3q3Hc&#10;qlRiQXMAqsE0DJMrggEgTRUDranItZ7pXKSAMQgggJGQ+kd7M+/K5ywm/bsCy38OmXqelfkzMmf6&#10;T8r35yMVw/MkVFNBOGMECJOAEaSSID3TyrIt+yqJg5NEEUIAUarTERcIEcYV94iVnE0ZY5NyfLcW&#10;M0E8y4+SaYgp4a21h1p063Qa6x3zuhh3V5e/bJZ6nWpmFZ04aX1qfH638m77YvHg4Pv2+cb5uLS3&#10;v1wpFEdJodNN+tVpORy/3tz+8vbp1feF/deVm9D5ZX/l+/bXvcbmyvJOJemWhs75xeHK0udx5cvF&#10;wtbyqy+V3Z2VZ3766Ojp6dXh/7ti8vvB8/m+vNhrRtVqtZgY/eBmfHq6Fg8KD6XjG+fk5jZ0J+F4&#10;62HcM4wrZ73x9fXp8biysdZt3d0U4+64UrsvnJ2XSoW7h0+1u2u/7t8VGQnHm9uFUu3z4tKb07Jr&#10;cdaOnJYzbFXL7fDa9cseZzzFWBpRsViMnWahsjdMc5RjrbFVbjPl8ZQQIERZElGczoMIcgwYA4AA&#10;ilPyzDQ+DyNRrv92oNu/hkytNRUAgPQ/UBHPiYAZFi8VbQ4ZZwog9RhgjBDGdDbTnmt7ynLduulm&#10;mWI2RlQLzwONlM09SbDXvx8HbU8y43ZspCgHyfqJc5sJwpxeY8+1J2bz/qQtpYq2Hh8391feDJTn&#10;+oZvdLYq25c7G6XCwurKwsbGw/Bsb+GxNfhg+83C/Z0TOFFU2OuOGztPR6s7m+vd+Li7sbOys9V1&#10;Ts6XVr43Oqe1xsbWyvvVw/03tcWV19srhzu1s71KZfPi8Gn5cmd/dfX11/9lQH78NpdJLy/uVda3&#10;vx8crH47WNxcO4njuHX2ea1UKu0crCzcnfXOnA9lMyzGRdMyupVS596c+MfbW7u7ReP4obbWOakc&#10;h+2T8XnjdFzbaLWcuFBrVPyJXb+p2vyqsLF2HQ3uF/cv1gvN2CTMLx53xuOkGN81w7DqWhYDBMoM&#10;g24nSAatbsdhKWCENGVGWFcel4qrDKQ1wjlGBEROEcKQIyAwPzep1uj3fuTvrur7l5Cpn1l6pP8x&#10;MtHsh5lIa60x4ZwTEBjIj31DM61s0/a4RwAAS2X7WGudp56kKOMAgDUJzxpdHzAvX0ecaiRIVjeC&#10;gKTcKt49bhddKa+dxMQY+rW9xsLBwU5XSmXbiljTYmVlvxcUH5YO3+1uNWoP5+e9IEl8w4mdjjMI&#10;qkXHaSetysG394dfKyfHp927x5Xt3ofrm9M3S0vb5w+1haXXl19eH75deffrr4eLr3f2F2q942Tt&#10;bOPiYnt3YXdr659wF789+kOP8vR/UbZ+PHr/6tXT0erqwXbldGn18HJ15cv2m92Fxu7S/sri64Xt&#10;9UZj483Ft/XTTmdxeadiJMXyxGLelXMyMJXd7NwVjidmsfS10m365ZveWadwMoxct9A7Px93OoXr&#10;quEnpcZem9nhICrb1e5GxXE6e4uLO9ufK4UQmBE379bGt0G3chcUq+FV3UNI2eXr1riVRP2oODUI&#10;AAbINbFNGzJPepyTjHOe51TnCOMcCxA0F4QAKJUKrTUSz6Zcin7A5N9DZv5TNaD/Ruv+sx/9J3Ke&#10;AhCCEdI6B0BzYzAGNbEA55BijFMimQSUQ6ZACCDSk0IjqWzXqlcHSVVihHIgkLnFWHr1djVe2/1U&#10;CJl1VXZFLqulUqm0sPBY+RA4U9+sM0Emt/trQengaXnn8ODoaf/164v7ZmmvsVc7fVwft+Jq0PXd&#10;a7817Kx9auydD3vbB6ubu+trtb31rwtvGqVO4fQ0MJpLh2+P3h6t7mztPj4W4vi40ilGXzcXGo3d&#10;1ys/Y25h73Hxj+T9+/dHi0sHv//o8LzQdEpfDjaXjp5WLv4nb93b9VLprNh0krhQ6vQeWoPGwvbW&#10;wsr3x+2dpe3Fxc3dx4vlp1ffXy89vnkYtpJ+v2gYydlx4Lj1EdGI+/Hgun5lcXYbO0FzbeFdt89/&#10;U/7x+Wmh0Gl7qRjUzu9DYzowLbc9HAb99pV/ZRhGOSg9bK8u7my++7640Ol0B65x61RDo+z7Rt+y&#10;LGZWy4TizE6GnUK5bNa5yjBFCDiInOZyBJApLrmnMgLy+VEjjHOMQY4kkZbK9Ww20xiwpno2o/QF&#10;NLN/AZvo77h9Zv/QC/RSZv480NSAIcVIa52DR+algMZEMY+AJFgAAQGeBCCEEAEC2IiLXBCQSrK6&#10;EbYB5Xg0cd26a3PB/Wky6DaWPheM+pXLs0xZ19VpsVfrFcJoOrjrRCyV/Hqj2C68fzrYvPh+uPzt&#10;YnfrvrC2tfR6u7GwudHrNAsPw+OTvm+7QaXScYL7jc2VxaXH818WFi42l77WaoWTZnDT3D789XL/&#10;cnF7/c0vG3E8LK3XCs3dxcV3u0uL3+b15sflg8XF1e3KeP0PyFzdX1xcb/yO1oPzwXXRuC6tn3b3&#10;Fkr3209PT09/I4Tx6P37p6en1f3Hs8ru7unpXRI0h51SqRVUHrc/721fbC99ef16ZX/x9ffVVx8v&#10;NnqnzUHIynWPOXfjWmV4GxlGua64cdy5Nf1BZFpXhnF1UzqvXTFA6vrssRPHJ4aXi2mvdud5/tWE&#10;+dNxy/CNuDXsG6ExdY4fFpd2G42N0nESO03nptWaVo16WK6bXFn2xPAJBqJ8I5qGddeWkmCNEJFC&#10;ABD7ikuSZkQqRQikuX4ZuWiEEDAusyx/Prxe6MvfxRb/HjJ/wp/+B8ikf2ClNM0FTsl8UgRM4Zes&#10;YkxsS0lMcwCc55zLVHpcAaBccg9SAhgJAcDCEGMAw4nj6gQosaNhEN9VGhul+OrKVrbNCbN9M3Cc&#10;hNX7d3s1x7WsSdxLwtby0erO9usvOxef17qFu1LvYn9/6bzUdIbHZ7XxuGlwyYw4NFm9enNW652e&#10;nm2cj8/Xdxa3ljYKw4f1ve/fdha+vl5693Vhq3ZcKG283j2vvDt4/23p+8HR09PT0fvl1YOdza+b&#10;u6XEWX56evp48O3V09PT0687jfPNNws/ztWjzULkOEGrN3aCu2ZU+Pr09PR24/H3GfbO4tHR26eP&#10;3y9fPT09/fpm7XRz+f3q60ahGFU/3DrHrePzN+d7C/urK68Xdpe2Nmp7j0uvtytnZ4k/ImzksePP&#10;i983jqthcZAE10ZQaoWmUQzNyUhKddPtthTkmgUb28MwLJoeFn6hN/Q8d1T3i85awaiz/lkjCMv+&#10;VZScrPcKrWLZNqth1XGm0XVcDEPDnNT5aGLb7TIHQoiy6oZRt0YgFWiECfekYp7VthQBgTEoggWm&#10;v9vAEUKYqAxAP1tsf+Rb/wGS+t9DJp1T938vJ+4vbZZGGINiGOcox6lHBNIUIU21zhkjWGtNIdda&#10;Mk4kY5wIqikmxONMYRAI8+skBcjjs5OB4xPhtePCYNA57Z7dH0eGzQ1jBFJyZfplw/KT8d5a4fba&#10;r8d3ThJfPj0drnxbWfm+3eitbWx8OlhdXewGRntwfFbrDBNDZWxiK+kpt19sNZOmU2gaN6XHi8b2&#10;ereysLK4urJQ2X69s7Kz9LVxfr7++tu7RmNx9eho5fDV09PT0dHH1cuV7cfGp1PnOrh8//S0uLl0&#10;+fT09Gpxcxz3Ht99f3o6Wv3268ennd7gZuNhbWP3rDneKHVrO09PT9+C7uN89vTxYHX9cX/n4mD1&#10;+xyrC/etT4fvv399GCjlcT/uDKPu2XB8vn25uXHfrfTOSnf3559/Oe3c3dqAQLnV7vrFUq0ZFZ1C&#10;aS2OgvuiXzZMmzGZ46x575TJb4Ds1vpSIfJtjxNpDisdi1kkjFtBYWhw0r7bG0bt+nW5HDajuqUk&#10;ka7px5HJrHiQDJ3rssmY7fqGYSqpZEY8Zo6UAmUxgjFhI86u65ZtcQWIaiTTObP4sqAHIYRyLAA/&#10;e3F+xsjPFsl/C5m/s+v/XLevNcKSWXZKFAGcU5IBQAq51hopielsNtMYaZoTTpCmGEDkwBlX5UGk&#10;ZIqE4gRhgIk7Yn7VmBjV5HZwt34+sS02si3mMpkTKYF73PL7t+F1cHdyPfLqzC0bTnevsbt/ebB6&#10;uPjlYvFy9dWr1S9BmXnhbaviVH32GwDJ7Kti97RVPD4eDhuN3rB19vAwiDp771ZWLxcuvl80Gu8W&#10;KrWtzcfG5vLl4uLqq1dvl9++ffXx6OjV21dvf11p7O2t1V072l9+9XZ7e/Hbwdvly+1GKenfvz5a&#10;XX2/+vr1yspZlbnN8cP642nl3UqtOz7fWfmy59f7pa+bS5vHbpoatY9Ph4sr3xa3a6edZtUik0Hl&#10;4X7Qr0sgPAxiv257odM57W3snXcKvU9BNS4a19fXiSERwpL5hmlPbwdB8660VhmXuk6zVYjDcp1g&#10;YiU34SQI+nV3sFa7trnUOfCg0CqWbYu5wTA0B7dGNehWmvGg0I2L/bJFhNZaQ8bLfTdN487D+dmx&#10;k7DMCotXLAMEhDOVmn7bzrgfu5KQq8hkZVd5XEJOKaUwH/Q8y9BwCiQFNJ9g/7Um1P8am/k/IJMi&#10;qn+WalI9+7t3PNVpKgALAEEpIp6SUhLIsUCEYDSbzWY5ojQHSfRsphEILDwl3Q9B4rIUQyYBYSIN&#10;kytl+WEQF4O7caNicgLE48xWkKdSyZFlMXtij0ZhkPQn7ahuTG9Kpxu11vn29urqt2+/Li+vLn5b&#10;XjJct15tjfeKrsVMWyqwi8d7vUJzXCrVDhcXar3KuBW6xdOV5cOL2i8731vOvRMc3zcalcfLV7++&#10;ffXx4/K3t69efXz/9tfV5eXV/XHv86cys6ubv759u/96Z//rl53tzY1mWD1+821l6fBp52L/cM2v&#10;35Z657tLe+cLh41O56x2VpxIbvfXH9fXHTtFt93G0mns3NfWTopsYjGZ1QelVhK7bOIaTqeUmIz7&#10;UbHY6e01uq1SL4iMOrf8KPCzXOQIJAHiR3FcjIPC189rpU6vct47cYqcyEnZdsu9s5OoHLU6kcmk&#10;prkKguC6f903/EHLzCw/aTrD43J5Wli7Px6U68xDeqYJIfUP1bo1LARxMyheKWkZriUJpSidOqF1&#10;ZZiW9CzfkkT6ocmZyYjMgOp5VAt9MTRqigmBXOt5C63/xqWaI/oP6Z5/BZm/643QPJaD/sVH+ZNH&#10;HSFKKUU01xoRbjPOCRBPpQAYzR1tCOWpJHqmKcI5TRWzisFtta4yCZJJhHl4b6SYEMso9o1qt7M2&#10;njLAkHrMHWVp6tmTsmGYFuc8q7fNIBl019ZKle3Nx1r/uFc7uNxfefX2cunr/sFSNZpGydpWY+BP&#10;rKIxmaSjpFsqHHd6a5XHy9X93UalFYUTf7y8uvOm093YdJKgXBwcNx63Ng+fjo4+Hn1c/vb249HT&#10;q9XDw+Xlb/v3d5X1xG7Hm6tHrw5XdpY29vZq63uOWXXWFr6/qe1/WVr6vh5Ew16tVmlsNj5t3QXF&#10;qlMcAU7t8PHdm+2uS1QS3yZTs/1hb68SpIRwAsRqDkuVqmFEnfP13e7Un5h+2XBKlYfjwrhUDK+s&#10;lJXDMgcsCcYoJ7ZvRFXTSArvzofD8fl55ZfGRslkVhgyN+zVxkGYDEtBmQMGYo9Lx7fOSXMwbTpe&#10;xszgJHAiNjLi8bh7c2WadaG1JpK3h6fD+OHOqBtGm2WSuSPGM4QQaa11nanPCQC3OUnBNXybmybP&#10;MqwRBgnPrtt8/niBPHfFOXo+N/+YcpkjhOg/T7ij2f/Yh89mWue51pr+NU3752R3/WMjIEWZxznn&#10;So0slmL8/NVxThEQgjRCCCFEpLKMNmMW51wyJilS1U4dCAiv7ru2OWwdFyKFdQ6S169si0/KRjHq&#10;G4zZJqszFSVT59MvtY3XixdvCs3O+eH37YtXB68bn77uLFY2Pp06529qiW9bUVg3XHbtBEHrrDd+&#10;WN9dWb1Yr9xUffNm/eByaSMoOveVUrfgdPd2thd2vr1/f3R0dPTq7dtXT0+rhyuXq6vfFtdOCpXx&#10;IHR2Xh0dLa9ebq51744re3dT//autlW5f9he2P26XnCcYeVs2N0rOI7hm2zqGFJrljR29yr3vmRx&#10;cjUJq0ZY230cCpGyDEGWdPcenTCMa3uN9dNW5LuTiR+3juN4OC4Vw7JN6lE5wzhnTIpUXcVxPAi5&#10;XS186kyrpfPz88+fd/ec28RxJmb05l0l6SetlskBK+bHm41x0DpuNZ1C32PcjqKyYbhmNW42m81q&#10;/0PRA4GBu8WNpUbvl4IlFfdShEDZI56JXENQOz+LbIJRzuuKEDly6zYzri0iAeUYy2yelKURms8A&#10;4ZkcQlTT/E8tD8IYIZSj/xgyX0oDBILO/rQ19U9quR+GDIyFBKS1SKW0XCYFQvOXCCFNKcoxokgA&#10;kQCKgdZoYrqMMA5a6zxFOEVUsGZctwdB4pQZ0bmQHLjFAOUkccrcjIzJyGapZ7qj6qC5tv/r0dtu&#10;6BtXQeNN6XxrrTkIuovfF7fHnVYStu126NwkgyAImjexMz497cbN2u7e+kNhWNv8crCzszCSRJZq&#10;5/vbi5f7i4sHy09PR09H798fvX17dPR6r7e+tLi8+thYG25sfX63/3p/9enpaLHkxDdBEkZJMXYK&#10;Bedkfa8TG1E1HAw/lNuuHyZO9MEpOG3AGNjd+sL5dZYyw1RgfjAmt4EzkCJjgDFmUaHnjDirOoWT&#10;sBpFftu/Ol7rDkzfGYYmV6YfBf2RTLmlyKRa2vql0r0ZDKKoPDKmtUatMi7VttdrZ8OTzvh8oVZk&#10;rrMxEBgLZobORu2sMIiK8dBkinuZJ5UdVfvRtWnzdtAqNOOpyQSk3DX61yYXCCsFGqWKMa6kQNw3&#10;7BQD1jOqzAknWICaGG1bESkBIQzi5YzEOKeIIhAIo+cq8yUV5qUtp5oiDID+M3Xmz2dijv4Uqqn1&#10;n8A7Lzc0Bs9jHFGtcwxpSgiBPM/nHALK6fxQR4RIDoQzoakwbUVAStAzTbFGOUI5RFHdMsKwmlwz&#10;jFNug1QZRhRZroLQiXzLYopP6vUP0aCwtXTwa8dXBFnDykntsWJYlr++tLlbioth2ffD0nnnuh23&#10;mt1us+iclHpOGLfGW42HUm19Yft8oyIxxv5tq7L3ef3z5eq3xYPl5VfLH98fvX11dFQplD5fHB49&#10;LX7ZOl1r7G6uv7m4fPvr29VekAxjo+wHgw9J7/Tu7Oupwcv9MHKcMncTp9m6GzZv4sgmgkhe+GWz&#10;koJnM48Qtxq2p2H7yhMAWKREutEw8NmoGrRi5RqRYVQNZ1zpRlfFwLd5xjkLq9fGSHKJR1HtS6UQ&#10;R8fHg1un1Sw8nK7VFrZXlhu1++C2U1lY75Yzdt11JAiQRE0ezmu1ruPcDcyRUhIyqexi00murk3J&#10;4qZTdJyonWKMlevXJeCc1I2JEETKDAQBzyICISQE1WgUMY9ghMBjnieJIkApwviHGBLlVGtNCMCL&#10;cff3QvCFzKH5nGP6TyGT/hy2qfVfkfkjNkHP5fMg3fqEa61nCGFMcwwY5blGSCOE8fPgExMiObPK&#10;7RQhsJXIheRynnejdZ7nwjXabrttlp0+x3nm+yCIEIgiAjkJb0ODccWZ2a+G/UFhY2HlsGPmGrMP&#10;J4Xa+qkNAEGlVnGufNM2y82lhlPn5ajY7ZWc/lVz7+y2Wu0uLNQKnbVPlWYQSUIB7OlxoTl8WDz4&#10;vr24srh4ePDq6dXHj6ulk9M3h6+enpYvL7bWNra2KuePXy4XL16P+2GrNfUnzsnAqW1U3mzETIza&#10;ZWM6MHi9ddw6ObkJgvgDSwFSdlJbqEjOGCGEcNc3gshmNicY4ZSFRhjcVNtt527cBFU3qh8GxbjU&#10;2DiO+pFpKQAiJ0YxMNwRQdlV99yZGm54G5xUdhu9+0KvtvXLu5VG7Sz2g7OFvZYrslGYsCzjAgnZ&#10;rdTOx86w1jdGinPPU0SV1yp30VWdW7FTtfywesUIxpDZJpeQusWB4Ukyz8VKWZ0AzgUIjKi0pcxg&#10;7vIBIhXBCAt4Ke7mMrSZzgHgBXt/VmHquW5Y/8eQ+XcHQvp3ZD5rOuYQ1eCZJiPztgnNvw/GWFOE&#10;sBCY6plGCOWQEm4ayZSDSCcSafBGDJ7nrDmArBerbeZx9qHMIc/MiRCEKEBIIJSVw6mjUsgsoxi1&#10;Dae0sb69dGwD8szk+KRUK02w1lY/if2JazPLPH5oXTOQI+PuvHJXNVp7Z4PQOFtaqt04nVql0Hfr&#10;jNUVq7aakVPb2V/6+n3lYuHdu+9vX716+22vdPrLq48fX71fXVl83Pr6WCn1tha/PvSO+1GhUri2&#10;S7VxoVs6PY9cBd7EL7aS0LWNoNDpBlE1KSsAkCwYVmpty7W5koQo27xxQjM0LEJT3k58t/yhWI06&#10;tcaDWff7zZvCMOis9YbTa8PiElLIrGRwcnM9IgisMJpMXIv5tyfdx/Wu062cdbsbF1uVbmz5kVNa&#10;c3zuFpu2VAxykTmdcel4MDwLyzxjfr+sANxS5Wxqua4ZJ6Ynmev6FkFYsDbjhMeDyLeZBKRpTljZ&#10;sHmKAQMBjVMAQrAAyGkuUpliQTh5sSvq56BBTbHIfzbX/rxeSmuEc/0fRObfA+lPZ6X+oVymeqbz&#10;FHKaI60xgMBIZDwjqZiLieE5QRFRlGPwWDlkkrVDk/MUBEiuQM9mM0RGNq+bLgeMIQWstdYAqZcB&#10;zqmm4LF2qECkHmP1Ea9HN45TeLjxFauOK0GhUjFHo4nNTN/0+1W/PrEJN66Q9Ie9rhOV1hrrxWrx&#10;7uLXw63Sw+Prr59KD4+77970SpXdRmPr08Xh4s7B6uHF1ppTWLlcfrtZuR8vHiwu7S+/fzp69Xb/&#10;ZFB686Z2tnY3vD/ff739pjMsdP26z1iGsbQ/rP0Sh0aZhc4twzjz7RTsqw9Tw+Xc47bvWizjzPZv&#10;4/i22Hd5vdX75ETVsF5tlcbnvYJT9a9brfFpFJrlOL41eJpKa5Sqwvj84YoDSjmzwqKfYYqIXy3b&#10;qngW2P40OW4FA5sQb9od3yXBSaGtPGYzxv2k1WqNT4dXLlfJXdfxICeMc4nwJHKScp0xpgghxDIt&#10;bvquabTrE9e0pRACmFmNQ0YIABAAyIUAEADzSw8Lmr+YxX+6tinCgCjVM/0c2qbpj6gDramAnM7+&#10;68h8PsD/FOJO9XxtEEKYopyAwJgwSxHAWiNB5qpSrTWllCIEgAFj+9ZwmQdCAHlGZg5SAckyDiif&#10;S6XnGUoScK61xp7kZj0VhFmWbTLPalvVzu6GYxL3pNLp1LYCI3SqjFnR4K4wHMZtbpXbmPdLG61+&#10;ubSxu1CMWutHT5eNSmPpcr231lhdXLn8uvBl9cvm497C4sHhx+XVy/XTwXRhcfX90rjZW9l5bKy8&#10;ev/09PZyv5B0ftmtjU+73YfHy4ta4UP/w00U+i5XhEyiwsbeSRyak6sPIWgk+W8Y/H7s2ApAgOSM&#10;WZIx23fNK99myrtqrdXiflRlZhh3e/c3hjsxguFDr25ZbhjeVnmWprZv1R8+fer1bUDMtt3qTUg0&#10;FWjStjkxTq49q2w4hbumwTKwjOptt1J7KDNuR0m1bfm3rfHuL8eMK+KapkUEwoSkWCPeDppOq844&#10;EZASNmGSuYZhKcgFAGCMsQBuhBMpEEIYYYxSwAIgBYTmCuDfM1t+V5IjhADjOTJ/ak9e2hAJWP+3&#10;kDn7W8h83q5KUT43xOWIIiwwylMQOXiMSSLQTCMMGLzsBzQREpjqXLA4NnmGMRAMIKjWNBcAOMeC&#10;Z4TgHM2zmrTIbILRbKaBKzWyiZBs4pd9JqXNBhvbjbu6NJ21UqG0d+y7zgcJInhorJ1tlCLGGCOs&#10;2PuU2PZJbXfPMJze9uvNjYdfvizfOcPawebXg3cLO4cHFwuN3Z3Lg9Xv379XzobOL4uvni4/nzZe&#10;v3l4uDz6+LS6uLTQu+/tbm6Uxp3O+cLX06AaRbeOM/VNy7KtarPVvHE++G5YTCJAOiU4x+6HQpcJ&#10;wCgHIvnIY8wu267vShDSj4elxA+LftmICqXjDxnh5rRVGnLpsbo/Lbq2p5jr2mfnlbXEV5kRGubE&#10;ZwQUY8x3mR0FPnOrwaB1F5iewGrSDseNN5XQHdnx0Ln2mBGfnBZCpSQhQDKAfD48xESFrebQ51xS&#10;hIEzkrJ21ZxfTzkGAJznYIf2b1RThBHGuRA4h1TKHNG/GB/13DuOAAAg1/onnQ/6/QDDKeT0v3Ob&#10;/zUY+3duaT4yzRHVc2KIYKoxxojZjJO5BhkBpJwQgnOEEEIUC4wQgCx3yxKwIKBRjgFpnKaAERKi&#10;7tojTCl9QabLMZ3NNLZty7K5x9WoXDUzALPq1C5+CTzPTO47TvOsz4lvZkI442HSORtXAQuhWPLw&#10;JmG8Xzjv+UY/aTlOUPq8f5BUi4W9s/ut9crj9+/bW+e114srj43z02Gh5awvLj+9X1l61yvErZ3l&#10;5V+3txp7n2q1X/bGnW73bHenF1TDQdAsdB2/7dpt98q3LT8pGn7g3AQphtRLcc76Tsv1VEYpRaA4&#10;s0dmMfRdxhXJuBvGwVU7KSaxc9JpGVgADxMncW3Xv54moWuUbSI5nzrN1k3R8KtTo24xbrthMbq+&#10;LUaxk9SVH3TipF+XCNGUW+5w7XNtYLiW04oNbpXLbZN5kluMZwQABJqzdhiim37VlYpQSrFUhEzC&#10;qpUjqrXGqcczAYSXDU9Qren8cSGUA5EZQlT/POJ5SYOZaY0IAZHTP9huKUXPqmGNUI7+N5D511t+&#10;fqkjDFpTBEjPNNXIYwSkmHfdSADkGCNNEcaIagwC55DxSYa1xsxGGhHTo8RlqcBEyrrfdhWi8+YK&#10;5WD7IzGbaWqNmOUzmWJlsQxrja3ru6VayJnb9pnkHgLFlcCIyJQlzgeLKP8mDJ3Sesvkfj8JTSN2&#10;jHK52BlXHj74Ztn3XRYfV7Z3C6GxtnvebDNBqzcFpzRe271cWtitNKNk68vjfRTF3drC4uFep9S5&#10;O196VzSrzbWHUrexlriAMVaZEDyMg8RlzGbc40p5HvOn1RFjthKYStutm2a1tLTnMGZcuZ6nWBTc&#10;xIHj3DlV37U85tY9AsyI+qbNWZQMIpYRwt1qy4kmVntwczuoRjd7219rcWfc6ThG3YiDqMwpBiUB&#10;JCDM+kG/zj3mSemchF7GeQrKj+wRU8/2cCCcMd+sW5hKjjEGt102oiS0KUV6prG6MkITBAYCOcV4&#10;rtJAQmBEtZ7RZxXwj2XPOM8xRlrnWAgsMKb0jz24fuYb9TzEgP7vI/N5byoWWmud63kTLgghLMX5&#10;M9M+l8qjOSGLBWCNBFGQa4oURyjlxgjAtRUBoqwrwzAV0lrPx13QnvpEI4Rdu952lQQsmZkijQj3&#10;nV82mlfMNNqSEEmU3S8TTLXGXnTrM2WFzeLUKRQ+mKZZdpVtRs0kce66ncpeEEVJ2XXLxdLj4nrL&#10;CHvnXcNNUy8aNx4GQXKyuPlm98xx7jaX3pwZxvR4793Byv1xwQnuKr3o+qa23nNuHWfqY51DiilN&#10;k+bUzwAkZ9xmnHueZVQzknojwJT7oWFZfmvh3k9zUDa36+FNUkyaw+NOy7DND1dmNXKlYO22y7iU&#10;fv+2yBj3rHbVSYqm7Q5KpUJcjE/XHirDXuOhmZRdv+0yjoEQT2acp0indrnOATIAVWj5EiRXJJOK&#10;23UGVGuNM85c02IyA62VjXMszaswcT6Y3tzbiFTZCF1E5xchxhhAgKTipeOh6GdbTi4ERgihmc4B&#10;aU1xjjTGGP1piY+mejYPe9H/RWT+/UDieRk8m2mdo2fmEjLFpMD6xXKMckpRPm/Rc4y1pgIEYJSn&#10;KUJghYxgNlKSS8kMo2zKefxirjUikVOWIKU0XdOsWx4RxGojramyjKRw33WujKohM8nM9rTkMKxn&#10;MwrMZozZ10GxeHNSte2yyUlq1a8HTqHUG7bGu6VWUDX92+O4tLBYKTjTQqt54tvtqPv4ZSEohmZp&#10;o1LrDI9Lu9u7Nd9IOuu7m3uF8dmwmAyc0Ig7zbhvxE7sI/SbBKQ1FE+uGaZIZIy7Zt1lUtkG5Bh7&#10;QHXGXFcpM9pbCwnVKXP7TmcYGnGzdVwoFF23f22ENyHLbJcxy1LSNo1oZNb5yPajwTDxfaeycJ/4&#10;dcOoOpVPj7VbY8I4V2pEpKUIyImXIo1Zm4scC1DuMHFTyJQUIEAye5RRjTBIj1tMzkt6ZQsMzLVt&#10;ozqR8OyNxVKy0TyyGmEQAlIAIcTvvfgPHogiNA9voVprBHpu+aEox/nfgkie/5c6oH8CmXT+cmg0&#10;f5NygYAQlQH6XSuHEXpetJ5jjKmmCGMxX8lBUWaMiFBKcleB5JxZQLXGQLCmgvRvXSItizFu1Y2y&#10;rYTnX0uktRz5fli8uTu57RuMMasaDbo37YzOtMY5TidtP3Kax8eOb1tlGzDwelhsnvU6idN7s9ZJ&#10;zFFYWG92Krun3bthx+k8lNvXzuud7aVuXG2bQdMZtuK42a3UypZRqGzsrTV2dytxNA0MvxgY16Hh&#10;NKcmRvNhI0wSgwGiGhSb1F3XIhm3kNaUANKYKNvmdri+e8x0nlrTYaeb+IYTB8edTqggZXZ5mrRZ&#10;3bUti8nMctv9smtJzpkfrxWi+Phh3XFVmmXKHpbGQ8NUMmOWazI7VBhBnQPVecoIohSU6ydtCUCU&#10;xFiA5JYlAQBjAYx5JKd6ppGaZIpNLK5G1nMSUY4QRogQrSkWCJQnMAbAOcqfL76f+RiaYwyA5834&#10;i9eHUoow+nP4/3wBgP6v1pkvuo0fMvqfAmeeQztTqZTKAFLAGFGMn3ksjTCXoOd71jV2XQ6pwBjN&#10;D9Bcz2Y6B0IAwCszCYIwhrWeYYyQzgFIBkJIPpIYXMeZGm65eGvKPGWWW2dEmbZtVp37YWQqIusm&#10;B6wxtxXxS62bZq/XGd7GUdG3XKYs03TOuo7bPz4bJj5jxbP10mmldt5Yb5Scwt7eXu98qfFQGw7v&#10;j6uOExvuaBR075t+uVyurG9tvnmzVTutbVSOgxunX263p8m1m0nJLUVAZMwo2kp5kFqmxZjFJWBE&#10;EQYALFL7um5Uy4ETMgTKagVBMyz343Y5rJZHv1GcMsv2y1eEEM54CkCA+BPGuSK8dVMsczW6qnNA&#10;AoSc+FFiGHWJiXtTOE4MrDEL6x5gyDEIqj3TnxCMkeCGIXJKU2VZJJsTeEDm/+kIgcy47Zqu74+A&#10;ao0QBiQUAICeaUSkUp6EZ35cI4zxT2MfkSKtdZrOkfnShL9cjjh/Ybj/bz//d2fmc9TWz56MeRqi&#10;1jNNwWOex735FYA0eqG+tPBcRjAIhKjWwjWZJIAFRno2T5ybzWgOWQoAFiNYTa4m+XPcPMJYCIAc&#10;E5kBFvw6qlb7vmsEbaW4sg2eewxSr14MnH6aUzQybStFmdlmLKyNb+Ju5fwhKjqOcxuZIBnrFzoO&#10;c8thMTKYZRTGQbOz9ml9r2SUw6DU7VbWhnFSLl+Hbb/sSymt7um4EBuWFZ2tb5/dD51hr1IYOvHU&#10;VUr519c2Ucy2mYIcmG8oyUcpqRvWyLYslmKUY5AkyyBjfnTTrBpthRHG4IZB6SbqF8vmVdnkKYiU&#10;TXyjXFaEKEtlAiFN7bZZ55JII6wzZVVbVxMvzTxWr0Zx1WMcAFS5dJxMFTAjmI4yQgAJEOCG/Qnk&#10;COHMneQ5RUDYBATkAms9fwIIUS0wpIrFJ82A5/OoghwJ5ZE5MgUABvH7jZjn84c07ydSD+vZDGOc&#10;z6n1H7Gt+ofoXP9Lh+R/pAPSf1rVomfP4Vuz2WxGMZFAJBFCCJLiHD03ZBSBVBIwFoiiPBd8NOIK&#10;MADSGoiUGGmqNSapwNiTgEf+tT1nnGYaAAvlKcAYMAKi6kZ1kJgePylaEsCrT7gElGPmRFMDIao9&#10;ZtkZ4abJuF1winGzW+nZ7qDT6ZwYCAFhRhwSqbhptJni/TDqh1Fn6ExHbr1drUaOM/XLRcN0Lddl&#10;AitjrdLrOJHrms3Go+NMQ6dUiqdJZKg0lRYzTWb5xsi2PSDs2lAec9N04nM+mTAuJUK/cSVHIwLA&#10;g9PO1GeA85wiYLfdJPRNyzXNiVJ2Km0/LLaZzDJuyRRTRKlV7bcJQOb6tmIfHhYMmxHpGtNSpxUp&#10;xSQQWW8244HJTCOO2yolgEkq2fSmaGOEcgHKyxFCuSDqmTTXOBVI6xy0RkgQ6XZKjkHws64X5SBl&#10;Kn5C24/rm774xvVz8IF+cey+UO15Tn+YatG/oBL+D/bm+q/bfedb216qSSAYCwGZBIzoHJlzEcBz&#10;ShfOc8IZ4xnxuNA5t+2JghxrnRMAnP8GVEvbVowBnc00JakQnDOJEc5xSmT9OmlWFcaGKQXGwIsf&#10;JgoBS7rFKIScIsY480Zu2eRpahhG4kTFxLKn47XK0MwRwsBNS6REtn2Xk3TkVq/9dlJMknL56so3&#10;/aiVGNFdHBrmlW8TTMoPeyWnODXKo6tCreNMq83OXdxu++0sJcQe1QPndhCbpqU826+GFmeuAMWI&#10;cq/qtm0CTkcpEEIQToNe5S4xM8BIU6T8+IPLuGKcc28SMtaulqMrRSR321xKwEh7YbH8GybKMFwm&#10;Tady5Xmpd33S6UyvysyeMJwLFSXFuM2ZeXVlkRwyAjhl/WnZQxphkeciRwih50xglOdIAGCKnjOC&#10;Jb8qFar8R4ODhYAU8j+ZvfRffo8ozfXvkb9zG2+a/a6J/Dcu8n+PNfqD4fx5OPXzSiEMKAeMEP5R&#10;DSMB87k4FoJqrXVOJPPUpJ4CybhV5gREPv+DcpnRWY7zHOdaU0QpCCyUBIQQxkQI4JbhjLSmACA0&#10;RSIIfCavTxvBhDHfvzJY3UimYVj02ciOhset46LNine9ylo34XOJPsoREsq4Cn13Uvf9ie3GSev+&#10;ruNMr6N+ux6aKk58xUds5FpWu9Oa+pxLyHPsFuu2GxptJqViUmCQzHAqN1emklJZZcPwLcaUpjmG&#10;TGUZIVICTr0UiMiBT1zXtVlGUkAasWnLZUyBlHI0YsyPrsuu69pZxu3ylXHlpZBTySyJUvd6RAQC&#10;zqjWmPvJjSkJ5FhyqhFxhjcRU5IAgMCgOM5BcS7FTNMcI03njB3O51JKOm9D56w39Q2jODxJzHk+&#10;1WxGgYAghP5PBxLVsxn9idlESGsKROgfe51/Xj/xv4rMnzuhlzLzDwldOEc50ijHL/MpDNkPZCKN&#10;NMICFJEWSzMgfGRyAmmuqZ5pmquMzmiOAWutcU41oppKQBoLIIwpiYEbkmotBEZaa2GEjBiFN0uO&#10;z1V42yym0oz6/sT1ObOdbsEJTXtSbJXGncSG5xwmQFpkxSRJqtVqNTTdidPqnlcqJad12i0Wj53q&#10;sGinkIJnGG3Tifu+bboSC7CumOe5nABIZnECAlLzZhi1TUWI4ka57jJCQCOEcSpJBhgTIVJLSg4C&#10;CMnmCCKAEbB+YFs2I4rIiWVzP/Rtd2IaXHLLNP0yzzLQGABrzE0OSCMgWufA2cTwFQGEMoYRJmFw&#10;U1SSe3kuBAYicY6BZJDPTzY9owghijDW81C2ebD+c4Ivsy2rXWYSgBCR6xkihGD8t+mdPy47eQ5o&#10;ebnIca51/tJQIPSHNv5/98z8k9DpLxInjecaYZS//HtwOn+l5j0eygUgDCDnkTNSeRIAXnJiJVCd&#10;A+dYzzQ8E20Eay1SQqyJShEmLKVIgJhL/Tkj+VXhzcWxkcnrJClT6rVtBcCUx4xiWCdpytuG020Z&#10;Xv6MzIwJMUpuQyPqh1fVtsWNoHkSOHGxUKs41wMncAwGQuTgR4YfT8OrKKiy1OOsrlJiKSyAsLYl&#10;McZghX69biuSpspwmcVTjMXckc0tlWKBEWacMQkY51gIjbQmkgihJuWJ63JCCLsy63XTt7ntGrdM&#10;Mdu/CiOmZIZwrrWmMA8wwwQhkfGRXXXansI49QBjYG57BJ47QjnAfBKTQo7nqZKI6tn8MWCsEcqf&#10;GxU6z1rRiBACSoqceHbYJkjnhBD6dwwRf/7ZXC9MKdV6hnBOf79H55qy/2fI/Pk90jkB+ocMWY2w&#10;wBjlP6lNsBDzGhvngDEGoLnAaQYY0ZzIVAgs0JwQpYCpxsR1hdb0NwUIIZQTrDUSIGQGSOdABM4J&#10;5M9/GSGCGa1KwSVkZPgcaSwVAcgykGxiWoAxMGZWI1PieXg9kka7fu3XLWa49sSoM5CmbzPG7Okg&#10;6XNWLkY+k2kKoh1X/SgyjNipMsmZxVIBdYukhLA2k3mOgbmcWYxnAMBUpmQqhFSpgIy7/ogDRgjx&#10;EWMyxZjSeeYTsViKgcgRs3gKxC6G7bqSyrOMwYAx5vphfMKkkhLrZwJ7ntqLEEjLDeNxXLcyQogk&#10;iOYpQUi6NsaAEUI0FxLoyxBnPtbOKRZ4fm7qn+XgGuMccYJ05vanEcc5zQXQP2Sv/BWZL7/S59Ex&#10;1XqGEKKz39c+Yv1P+8r/a9PJ+bdBIoUXmzHFQtDZTOPnzw/WNZ+3bkCk8lLAVGuNMYBAWsPIJSgX&#10;JAWBn6XtM+Ccc0Ao5RwwokhiOoe71jON8tyzWYqefZ0UlBSZFZazHAmiSP48B80FUR6r25CSlGCE&#10;CQBQqnWOKGXXQR9wjhkfWZxxyZgiLuej9kTZDFLTtC3GFAFmc4/Z1eTOCS2QStnc45alCIHUkykQ&#10;yMGzbOa2OSCktQZPElUt+koQZtQ9z8O51pIxRTI5b2soEpxxiZHWAlIihEjjIFSaotSfBgZnk4ny&#10;mK0yOzQzhCj68chzDawdRdPqh6Lpaa01kc9mHFwvK848/DILfEbzvEfBGcYY58+V1VzlTXOMZhoT&#10;xdNczzQF6RGAHOcC/Q+w0n+YO85zVV9SXvWPrujf/fz7c3NN0fyLaU3pfAKABdJzZIIQ8EK35jin&#10;SFMEhHhqHrqogXAGSGsysgjOBQAAaD13bog0JRIQ8lwGiM7PTPqs8dcIoZGlsNYzijHSGqcSIeLW&#10;IdeUYoEoxVhThIlUE9MIGWdcQo5wStIcIfgNaQ18wgBr7Vk2U0qNIp9x37XrdcbKBvPK9sRkTEnF&#10;JUCq3OvIcC1CUrDdEeMZCCFAcsVtW2VKcW5f2ZnAWiOwLcYGN0UrzXiZgcBUa50ppbJM8ZFKqUYY&#10;shQIzhGlOCWEYNG+NhjVWPn965FitiUlswmpBzZQigWm9OXBQ/36yihzpQiazWaaPIf7UmEZdcaV&#10;oC93sUbz00xrrZGY3+fzU0JjjOYOM4ow4RxpOs9MxQhhIQj+J+2NL51G/lIf/Mt5b//o838Awi13&#10;xECy2kYAAAAASUVORK5CYIJQSwECLQAUAAYACAAAACEAPfyuaBQBAABHAgAAEwAAAAAAAAAAAAAA&#10;AAAAAAAAW0NvbnRlbnRfVHlwZXNdLnhtbFBLAQItABQABgAIAAAAIQA4/SH/1gAAAJQBAAALAAAA&#10;AAAAAAAAAAAAAEUBAABfcmVscy8ucmVsc1BLAQItABQABgAIAAAAIQBSJjQqgQMAADIPAAAOAAAA&#10;AAAAAAAAAAAAAEQCAABkcnMvZTJvRG9jLnhtbFBLAQItABQABgAIAAAAIQAs0fBh2AAAAK4CAAAZ&#10;AAAAAAAAAAAAAAAAAPEFAABkcnMvX3JlbHMvZTJvRG9jLnhtbC5yZWxzUEsBAi0AFAAGAAgAAAAh&#10;AFOtMkveAAAABwEAAA8AAAAAAAAAAAAAAAAAAAcAAGRycy9kb3ducmV2LnhtbFBLAQItAAoAAAAA&#10;AAAAIQC5SpUwvj8BAL4/AQAUAAAAAAAAAAAAAAAAAAsIAABkcnMvbWVkaWEvaW1hZ2U0LnBuZ1BL&#10;AQItAAoAAAAAAAAAIQB7HTQOJFgAACRYAAAUAAAAAAAAAAAAAAAAAPtHAQBkcnMvbWVkaWEvaW1h&#10;Z2UyLnBuZ1BLAQItAAoAAAAAAAAAIQC5ye5pFK8AABSvAAAVAAAAAAAAAAAAAAAAAFGgAQBkcnMv&#10;bWVkaWEvaW1hZ2UxLmpwZWdQSwECLQAKAAAAAAAAACEACk4P0lLkAABS5AAAFAAAAAAAAAAAAAAA&#10;AACYTwIAZHJzL21lZGlhL2ltYWdlMy5wbmdQSwUGAAAAAAkACQBDAgAAHDQ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5" o:spid="_x0000_s1027" type="#_x0000_t75" style="position:absolute;width:75595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9Q1DDAAAA3AAAAA8AAABkcnMvZG93bnJldi54bWxET0trwkAQvhf8D8sI3uomBYtEVxFB8KCl&#10;PtHbkB2TaHY2zW41+uu7BcHbfHzPGY4bU4or1a6wrCDuRiCIU6sLzhRsN7P3PgjnkTWWlknBnRyM&#10;R623ISba3nhF17XPRAhhl6CC3PsqkdKlORl0XVsRB+5ka4M+wDqTusZbCDel/IiiT2mw4NCQY0XT&#10;nNLL+tcoOB4Wx8fum+XPl5nrZbk/P4r4rFSn3UwGIDw1/iV+uuc6zI978P9MuECO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1DUMMAAADcAAAADwAAAAAAAAAAAAAAAACf&#10;AgAAZHJzL2Rvd25yZXYueG1sUEsFBgAAAAAEAAQA9wAAAI8DAAAAAA==&#10;">
                  <v:imagedata r:id="rId14" o:title=""/>
                  <v:path arrowok="t"/>
                </v:shape>
                <v:shape id="Рисунок 6" o:spid="_x0000_s1028" type="#_x0000_t75" style="position:absolute;left:54292;top:19621;width:10655;height:12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4jXjBAAAA2gAAAA8AAABkcnMvZG93bnJldi54bWxEj0GLwjAUhO+C/yE8wZumLiJSTYsIgix4&#10;UBd2j4/m2ZQ2L7WJtf57s7Cwx2FmvmG2+WAb0VPnK8cKFvMEBHHhdMWlgq/rYbYG4QOyxsYxKXiR&#10;hzwbj7aYavfkM/WXUIoIYZ+iAhNCm0rpC0MW/dy1xNG7uc5iiLIrpe7wGeG2kR9JspIWK44LBlva&#10;Gyrqy8MqaOX6XhenmhJD1+/hUf3o/nOp1HQy7DYgAg3hP/zXPmoFK/i9Em+Az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84jXjBAAAA2gAAAA8AAAAAAAAAAAAAAAAAnwIA&#10;AGRycy9kb3ducmV2LnhtbFBLBQYAAAAABAAEAPcAAACNAwAAAAA=&#10;">
                  <v:imagedata r:id="rId15" o:title=""/>
                  <v:path arrowok="t"/>
                </v:shape>
                <v:shape id="Рисунок 7" o:spid="_x0000_s1029" type="#_x0000_t75" style="position:absolute;left:12477;top:30765;width:50616;height:18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g52fDAAAA2gAAAA8AAABkcnMvZG93bnJldi54bWxEj0FrwkAUhO8F/8PyBC+lbvSgkroRYxG8&#10;adVDe3tkn0lM9m3IbmP8965Q8DjMzDfMctWbWnTUutKygsk4AkGcWV1yruB82n4sQDiPrLG2TAru&#10;5GCVDN6WGGt742/qjj4XAcIuRgWF900spcsKMujGtiEO3sW2Bn2QbS51i7cAN7WcRtFMGiw5LBTY&#10;0KagrDr+GQVy/tun5j29esNfh2qGP/vFZKfUaNivP0F46v0r/N/eaQVzeF4JN0A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DnZ8MAAADaAAAADwAAAAAAAAAAAAAAAACf&#10;AgAAZHJzL2Rvd25yZXYueG1sUEsFBgAAAAAEAAQA9wAAAI8DAAAAAA==&#10;">
                  <v:imagedata r:id="rId16" o:title=""/>
                  <v:path arrowok="t"/>
                </v:shape>
                <v:shape id="Рисунок 10" o:spid="_x0000_s1030" type="#_x0000_t75" style="position:absolute;left:9704;top:53837;width:25127;height:36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BvbjEAAAA2wAAAA8AAABkcnMvZG93bnJldi54bWxEj0FrwkAQhe+F/odlCr3VjaJFUlcRoVjb&#10;UzX0PGTHJDY7u2TXJP77zkHobYb35r1vVpvRtaqnLjaeDUwnGSji0tuGKwPF6f1lCSomZIutZzJw&#10;owib9ePDCnPrB/6m/pgqJSEcczRQpxRyrWNZk8M48YFYtLPvHCZZu0rbDgcJd62eZdmrdtiwNNQY&#10;aFdT+Xu8OgOf/b6a7wcqDsVu+jX/WYTtxQVjnp/G7RuoRGP6N9+vP6zgC738IgPo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BvbjEAAAA2wAAAA8AAAAAAAAAAAAAAAAA&#10;nwIAAGRycy9kb3ducmV2LnhtbFBLBQYAAAAABAAEAPcAAACQAwAAAAA=&#10;">
                  <v:imagedata r:id="rId17" o:title=""/>
                  <v:path arrowok="t"/>
                </v:shape>
                <w10:wrap anchorx="page" anchory="page"/>
              </v:group>
            </w:pict>
          </mc:Fallback>
        </mc:AlternateContent>
      </w:r>
    </w:p>
    <w:p w:rsidR="0066510D" w:rsidRDefault="0066510D">
      <w:pPr>
        <w:rPr>
          <w:lang w:val="en-US"/>
        </w:rPr>
      </w:pPr>
    </w:p>
    <w:p w:rsidR="00E240D1" w:rsidRDefault="00E240D1" w:rsidP="00E240D1">
      <w:pPr>
        <w:tabs>
          <w:tab w:val="center" w:pos="5102"/>
        </w:tabs>
        <w:rPr>
          <w:b/>
          <w:i/>
          <w:sz w:val="36"/>
          <w:szCs w:val="36"/>
        </w:rPr>
      </w:pPr>
      <w:r w:rsidRPr="00E240D1">
        <w:t xml:space="preserve">                                                  </w:t>
      </w:r>
      <w:r>
        <w:t xml:space="preserve">                 </w:t>
      </w:r>
      <w:r w:rsidRPr="00E240D1">
        <w:t xml:space="preserve"> </w:t>
      </w:r>
      <w:r>
        <w:rPr>
          <w:b/>
          <w:i/>
          <w:sz w:val="36"/>
          <w:szCs w:val="36"/>
        </w:rPr>
        <w:t xml:space="preserve">МКДОУ «Соколёнок» </w:t>
      </w:r>
      <w:r>
        <w:rPr>
          <w:b/>
          <w:i/>
          <w:sz w:val="36"/>
          <w:szCs w:val="36"/>
        </w:rPr>
        <w:tab/>
      </w:r>
    </w:p>
    <w:p w:rsidR="00E240D1" w:rsidRDefault="00E240D1" w:rsidP="00E240D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</w:t>
      </w:r>
      <w:r>
        <w:rPr>
          <w:b/>
          <w:i/>
          <w:sz w:val="36"/>
          <w:szCs w:val="36"/>
        </w:rPr>
        <w:t xml:space="preserve">              </w:t>
      </w:r>
      <w:r>
        <w:rPr>
          <w:b/>
          <w:i/>
          <w:sz w:val="36"/>
          <w:szCs w:val="36"/>
        </w:rPr>
        <w:t xml:space="preserve"> Список средней группы 2017-2018гг.</w:t>
      </w:r>
    </w:p>
    <w:p w:rsidR="00E240D1" w:rsidRDefault="00E240D1" w:rsidP="00E240D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</w:t>
      </w:r>
      <w:r>
        <w:rPr>
          <w:b/>
          <w:i/>
          <w:sz w:val="36"/>
          <w:szCs w:val="36"/>
        </w:rPr>
        <w:t xml:space="preserve">           </w:t>
      </w:r>
      <w:r>
        <w:rPr>
          <w:b/>
          <w:i/>
          <w:sz w:val="36"/>
          <w:szCs w:val="36"/>
        </w:rPr>
        <w:t xml:space="preserve">  «Гномики»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Закарегаев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Закарья</w:t>
      </w:r>
      <w:proofErr w:type="spellEnd"/>
      <w:r>
        <w:rPr>
          <w:b/>
          <w:i/>
          <w:sz w:val="28"/>
          <w:szCs w:val="28"/>
        </w:rPr>
        <w:t xml:space="preserve"> Р.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Болатова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Рагима</w:t>
      </w:r>
      <w:proofErr w:type="spellEnd"/>
      <w:r>
        <w:rPr>
          <w:b/>
          <w:i/>
          <w:sz w:val="28"/>
          <w:szCs w:val="28"/>
        </w:rPr>
        <w:t xml:space="preserve"> А.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Хасаева</w:t>
      </w:r>
      <w:proofErr w:type="spellEnd"/>
      <w:r>
        <w:rPr>
          <w:b/>
          <w:i/>
          <w:sz w:val="28"/>
          <w:szCs w:val="28"/>
        </w:rPr>
        <w:t xml:space="preserve"> Аделаида И.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Яллыева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Альфия</w:t>
      </w:r>
      <w:proofErr w:type="spellEnd"/>
      <w:r>
        <w:rPr>
          <w:b/>
          <w:i/>
          <w:sz w:val="28"/>
          <w:szCs w:val="28"/>
        </w:rPr>
        <w:t xml:space="preserve"> З.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Азаматов</w:t>
      </w:r>
      <w:proofErr w:type="spellEnd"/>
      <w:r>
        <w:rPr>
          <w:b/>
          <w:i/>
          <w:sz w:val="28"/>
          <w:szCs w:val="28"/>
        </w:rPr>
        <w:t xml:space="preserve"> Ибрагим М.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Байрамалиева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Бийке</w:t>
      </w:r>
      <w:proofErr w:type="spellEnd"/>
      <w:r>
        <w:rPr>
          <w:b/>
          <w:i/>
          <w:sz w:val="28"/>
          <w:szCs w:val="28"/>
        </w:rPr>
        <w:t xml:space="preserve"> Р.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Тазбаев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Имран</w:t>
      </w:r>
      <w:proofErr w:type="spellEnd"/>
      <w:r>
        <w:rPr>
          <w:b/>
          <w:i/>
          <w:sz w:val="28"/>
          <w:szCs w:val="28"/>
        </w:rPr>
        <w:t xml:space="preserve"> А.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Сапарова </w:t>
      </w:r>
      <w:proofErr w:type="spellStart"/>
      <w:r>
        <w:rPr>
          <w:b/>
          <w:i/>
          <w:sz w:val="28"/>
          <w:szCs w:val="28"/>
        </w:rPr>
        <w:t>Карима</w:t>
      </w:r>
      <w:proofErr w:type="spellEnd"/>
      <w:r>
        <w:rPr>
          <w:b/>
          <w:i/>
          <w:sz w:val="28"/>
          <w:szCs w:val="28"/>
        </w:rPr>
        <w:t xml:space="preserve"> Р.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Хасаев </w:t>
      </w:r>
      <w:proofErr w:type="spellStart"/>
      <w:r>
        <w:rPr>
          <w:b/>
          <w:i/>
          <w:sz w:val="28"/>
          <w:szCs w:val="28"/>
        </w:rPr>
        <w:t>Хадислам</w:t>
      </w:r>
      <w:proofErr w:type="spellEnd"/>
      <w:r>
        <w:rPr>
          <w:b/>
          <w:i/>
          <w:sz w:val="28"/>
          <w:szCs w:val="28"/>
        </w:rPr>
        <w:t xml:space="preserve"> Х.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Хасаева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Аделина</w:t>
      </w:r>
      <w:proofErr w:type="spellEnd"/>
      <w:r>
        <w:rPr>
          <w:b/>
          <w:i/>
          <w:sz w:val="28"/>
          <w:szCs w:val="28"/>
        </w:rPr>
        <w:t xml:space="preserve"> Х.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Инанмасов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Калсын</w:t>
      </w:r>
      <w:proofErr w:type="spellEnd"/>
      <w:r>
        <w:rPr>
          <w:b/>
          <w:i/>
          <w:sz w:val="28"/>
          <w:szCs w:val="28"/>
        </w:rPr>
        <w:t xml:space="preserve"> Р.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Абдурахманов Марат М.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Болатов</w:t>
      </w:r>
      <w:proofErr w:type="spellEnd"/>
      <w:r>
        <w:rPr>
          <w:b/>
          <w:i/>
          <w:sz w:val="28"/>
          <w:szCs w:val="28"/>
        </w:rPr>
        <w:t xml:space="preserve"> Юсуф Т.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Абдурахманов </w:t>
      </w:r>
      <w:proofErr w:type="spellStart"/>
      <w:r>
        <w:rPr>
          <w:b/>
          <w:i/>
          <w:sz w:val="28"/>
          <w:szCs w:val="28"/>
        </w:rPr>
        <w:t>Микаил</w:t>
      </w:r>
      <w:proofErr w:type="spellEnd"/>
      <w:r>
        <w:rPr>
          <w:b/>
          <w:i/>
          <w:sz w:val="28"/>
          <w:szCs w:val="28"/>
        </w:rPr>
        <w:t xml:space="preserve"> И.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Абдуллаев Рахман А.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Болатов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Айнудин</w:t>
      </w:r>
      <w:proofErr w:type="spellEnd"/>
      <w:r>
        <w:rPr>
          <w:b/>
          <w:i/>
          <w:sz w:val="28"/>
          <w:szCs w:val="28"/>
        </w:rPr>
        <w:t xml:space="preserve"> Э.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Шихмурзаева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асият</w:t>
      </w:r>
      <w:proofErr w:type="spellEnd"/>
      <w:r>
        <w:rPr>
          <w:b/>
          <w:i/>
          <w:sz w:val="28"/>
          <w:szCs w:val="28"/>
        </w:rPr>
        <w:t xml:space="preserve"> А.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Юсупова Лейла </w:t>
      </w:r>
    </w:p>
    <w:p w:rsidR="00E240D1" w:rsidRDefault="00E240D1" w:rsidP="00E240D1">
      <w:pPr>
        <w:pStyle w:val="a3"/>
        <w:numPr>
          <w:ilvl w:val="0"/>
          <w:numId w:val="3"/>
        </w:numPr>
        <w:spacing w:line="256" w:lineRule="auto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Теркалиев</w:t>
      </w:r>
      <w:proofErr w:type="spellEnd"/>
      <w:r>
        <w:rPr>
          <w:b/>
          <w:i/>
          <w:sz w:val="28"/>
          <w:szCs w:val="28"/>
        </w:rPr>
        <w:t xml:space="preserve"> карим</w:t>
      </w:r>
    </w:p>
    <w:p w:rsidR="00E240D1" w:rsidRDefault="00E240D1" w:rsidP="00E240D1">
      <w:pPr>
        <w:pStyle w:val="a3"/>
        <w:rPr>
          <w:b/>
          <w:i/>
          <w:sz w:val="28"/>
          <w:szCs w:val="28"/>
        </w:rPr>
      </w:pPr>
    </w:p>
    <w:p w:rsidR="00E240D1" w:rsidRDefault="00E240D1" w:rsidP="00E240D1">
      <w:pPr>
        <w:pStyle w:val="a3"/>
        <w:rPr>
          <w:b/>
          <w:i/>
          <w:sz w:val="28"/>
          <w:szCs w:val="28"/>
        </w:rPr>
      </w:pPr>
    </w:p>
    <w:p w:rsidR="00E240D1" w:rsidRDefault="00E240D1" w:rsidP="00E240D1">
      <w:pPr>
        <w:pStyle w:val="a3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                  </w:t>
      </w:r>
      <w:r>
        <w:rPr>
          <w:b/>
          <w:i/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 xml:space="preserve"> Воспитатель: </w:t>
      </w:r>
      <w:proofErr w:type="spellStart"/>
      <w:r>
        <w:rPr>
          <w:b/>
          <w:i/>
          <w:sz w:val="28"/>
          <w:szCs w:val="28"/>
          <w:u w:val="single"/>
        </w:rPr>
        <w:t>Алыпкачева</w:t>
      </w:r>
      <w:proofErr w:type="spellEnd"/>
      <w:r>
        <w:rPr>
          <w:b/>
          <w:i/>
          <w:sz w:val="28"/>
          <w:szCs w:val="28"/>
          <w:u w:val="single"/>
        </w:rPr>
        <w:t xml:space="preserve"> Фарида А.</w:t>
      </w:r>
    </w:p>
    <w:p w:rsidR="00E240D1" w:rsidRDefault="00E240D1" w:rsidP="00E240D1">
      <w:pPr>
        <w:pStyle w:val="a3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                                   </w:t>
      </w:r>
      <w:r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     </w:t>
      </w:r>
      <w:proofErr w:type="spellStart"/>
      <w:r>
        <w:rPr>
          <w:b/>
          <w:i/>
          <w:sz w:val="28"/>
          <w:szCs w:val="28"/>
        </w:rPr>
        <w:t>Мл.Восп</w:t>
      </w:r>
      <w:proofErr w:type="spellEnd"/>
      <w:r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  <w:u w:val="single"/>
        </w:rPr>
        <w:t xml:space="preserve"> Абдуллаева Н. Ю.</w:t>
      </w:r>
    </w:p>
    <w:p w:rsidR="00990CEE" w:rsidRPr="00E240D1" w:rsidRDefault="00E240D1" w:rsidP="00E240D1">
      <w:pPr>
        <w:ind w:left="1276" w:right="1700"/>
        <w:jc w:val="center"/>
        <w:rPr>
          <w:color w:val="837C4D"/>
          <w:sz w:val="76"/>
          <w:szCs w:val="76"/>
        </w:rPr>
      </w:pPr>
      <w:r>
        <w:rPr>
          <w:color w:val="837C4D"/>
          <w:sz w:val="76"/>
          <w:szCs w:val="76"/>
        </w:rPr>
        <w:t xml:space="preserve"> </w:t>
      </w:r>
      <w:bookmarkStart w:id="0" w:name="_GoBack"/>
      <w:bookmarkEnd w:id="0"/>
    </w:p>
    <w:sectPr w:rsidR="00990CEE" w:rsidRPr="00E240D1" w:rsidSect="00207F4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567" w:right="567" w:bottom="567" w:left="567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E8C" w:rsidRDefault="00890E8C" w:rsidP="00B65826">
      <w:pPr>
        <w:spacing w:after="0" w:line="240" w:lineRule="auto"/>
      </w:pPr>
      <w:r>
        <w:separator/>
      </w:r>
    </w:p>
  </w:endnote>
  <w:endnote w:type="continuationSeparator" w:id="0">
    <w:p w:rsidR="00890E8C" w:rsidRDefault="00890E8C" w:rsidP="00B65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E8C" w:rsidRDefault="00890E8C" w:rsidP="00B65826">
      <w:pPr>
        <w:spacing w:after="0" w:line="240" w:lineRule="auto"/>
      </w:pPr>
      <w:r>
        <w:separator/>
      </w:r>
    </w:p>
  </w:footnote>
  <w:footnote w:type="continuationSeparator" w:id="0">
    <w:p w:rsidR="00890E8C" w:rsidRDefault="00890E8C" w:rsidP="00B65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495D3561"/>
    <w:multiLevelType w:val="hybridMultilevel"/>
    <w:tmpl w:val="537A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D1"/>
    <w:rsid w:val="00001D3D"/>
    <w:rsid w:val="000666F5"/>
    <w:rsid w:val="00084F1D"/>
    <w:rsid w:val="000C0A72"/>
    <w:rsid w:val="000C1548"/>
    <w:rsid w:val="000C3472"/>
    <w:rsid w:val="000E099E"/>
    <w:rsid w:val="000F239A"/>
    <w:rsid w:val="000F7184"/>
    <w:rsid w:val="0010573F"/>
    <w:rsid w:val="001348FF"/>
    <w:rsid w:val="00142516"/>
    <w:rsid w:val="001665E4"/>
    <w:rsid w:val="00184B46"/>
    <w:rsid w:val="001B618F"/>
    <w:rsid w:val="00207F4E"/>
    <w:rsid w:val="00212AEB"/>
    <w:rsid w:val="0024253E"/>
    <w:rsid w:val="00265A5F"/>
    <w:rsid w:val="0026727B"/>
    <w:rsid w:val="00291135"/>
    <w:rsid w:val="002D2A8C"/>
    <w:rsid w:val="002D7F68"/>
    <w:rsid w:val="003146CA"/>
    <w:rsid w:val="003A5FC0"/>
    <w:rsid w:val="003E0B5C"/>
    <w:rsid w:val="004426FF"/>
    <w:rsid w:val="00483B19"/>
    <w:rsid w:val="004C4515"/>
    <w:rsid w:val="005629CB"/>
    <w:rsid w:val="00625733"/>
    <w:rsid w:val="0066510D"/>
    <w:rsid w:val="00677E12"/>
    <w:rsid w:val="006B0A8E"/>
    <w:rsid w:val="007329BA"/>
    <w:rsid w:val="00735A74"/>
    <w:rsid w:val="00742514"/>
    <w:rsid w:val="007543B0"/>
    <w:rsid w:val="007F5698"/>
    <w:rsid w:val="00881AB4"/>
    <w:rsid w:val="00890E8C"/>
    <w:rsid w:val="0089398F"/>
    <w:rsid w:val="008D53A7"/>
    <w:rsid w:val="008D63A7"/>
    <w:rsid w:val="008F0F2A"/>
    <w:rsid w:val="00920083"/>
    <w:rsid w:val="00990CEE"/>
    <w:rsid w:val="009D1250"/>
    <w:rsid w:val="009F3A62"/>
    <w:rsid w:val="00A2462F"/>
    <w:rsid w:val="00A707BF"/>
    <w:rsid w:val="00A832AB"/>
    <w:rsid w:val="00AD7B55"/>
    <w:rsid w:val="00AF35EC"/>
    <w:rsid w:val="00B22643"/>
    <w:rsid w:val="00B47A29"/>
    <w:rsid w:val="00B61541"/>
    <w:rsid w:val="00B65826"/>
    <w:rsid w:val="00B902F5"/>
    <w:rsid w:val="00BB1236"/>
    <w:rsid w:val="00BB25FB"/>
    <w:rsid w:val="00C74449"/>
    <w:rsid w:val="00C7518D"/>
    <w:rsid w:val="00C93A5B"/>
    <w:rsid w:val="00CA3E5B"/>
    <w:rsid w:val="00D616D3"/>
    <w:rsid w:val="00D73CA2"/>
    <w:rsid w:val="00D9687D"/>
    <w:rsid w:val="00DC5246"/>
    <w:rsid w:val="00E23AED"/>
    <w:rsid w:val="00E240D1"/>
    <w:rsid w:val="00EB2AB3"/>
    <w:rsid w:val="00EB30DC"/>
    <w:rsid w:val="00EC4279"/>
    <w:rsid w:val="00EE3EA1"/>
    <w:rsid w:val="00F77CCF"/>
    <w:rsid w:val="00F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header"/>
    <w:basedOn w:val="a"/>
    <w:link w:val="a8"/>
    <w:uiPriority w:val="99"/>
    <w:unhideWhenUsed/>
    <w:rsid w:val="00B658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5826"/>
  </w:style>
  <w:style w:type="paragraph" w:styleId="a9">
    <w:name w:val="footer"/>
    <w:basedOn w:val="a"/>
    <w:link w:val="aa"/>
    <w:uiPriority w:val="99"/>
    <w:unhideWhenUsed/>
    <w:rsid w:val="00B658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5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8;&#1089;&#1083;&#1072;&#1085;%20&#1061;&#1072;&#1089;&#1072;&#1077;&#1074;\AppData\Roaming\Microsoft\&#1064;&#1072;&#1073;&#1083;&#1086;&#1085;&#1099;\&#1055;&#1086;&#1088;&#1090;&#1092;&#1086;&#1083;&#1080;&#1086;%20&#1091;&#1095;&#1077;&#1085;&#1080;&#1082;&#1072;%20&#1085;&#1072;&#1095;&#1072;&#1083;&#1100;&#1085;&#1086;&#1081;%20&#1096;&#1082;&#1086;&#1083;&#1099;%20&#1089;%20&#1082;&#1088;&#1086;&#1083;&#1080;&#1082;&#1086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4ECD1-141C-4933-935A-A099BF8F25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C810A10-1622-4FCC-A032-33E765865A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7000F-6DE8-4557-8836-FF9064F07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Портфолио ученика начальной школы с кроликом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2018-03-29T07:23:00Z</dcterms:created>
  <dcterms:modified xsi:type="dcterms:W3CDTF">2018-03-29T07:26:00Z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